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8FBEBB" w14:textId="66A2770D" w:rsidR="008473AA" w:rsidRPr="00737983" w:rsidRDefault="00B15C01" w:rsidP="008473AA">
      <w:r>
        <w:rPr>
          <w:noProof/>
        </w:rPr>
        <w:drawing>
          <wp:anchor distT="0" distB="0" distL="114300" distR="114300" simplePos="0" relativeHeight="251658240" behindDoc="0" locked="0" layoutInCell="1" allowOverlap="1" wp14:anchorId="71028234" wp14:editId="36BCDB69">
            <wp:simplePos x="0" y="0"/>
            <wp:positionH relativeFrom="column">
              <wp:posOffset>5781676</wp:posOffset>
            </wp:positionH>
            <wp:positionV relativeFrom="paragraph">
              <wp:posOffset>38100</wp:posOffset>
            </wp:positionV>
            <wp:extent cx="1478530" cy="2219325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56" cy="2221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3AA" w:rsidRPr="00737983">
        <w:rPr>
          <w:noProof/>
        </w:rPr>
        <mc:AlternateContent>
          <mc:Choice Requires="wpg">
            <w:drawing>
              <wp:inline distT="0" distB="0" distL="0" distR="0" wp14:anchorId="4C2188EA" wp14:editId="16F98B2A">
                <wp:extent cx="5758505" cy="2257425"/>
                <wp:effectExtent l="0" t="0" r="0" b="9525"/>
                <wp:docPr id="2" name="Group 2" descr="decorative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8505" cy="2257425"/>
                          <a:chOff x="0" y="0"/>
                          <a:chExt cx="5758505" cy="225742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4274494" y="36195"/>
                            <a:ext cx="1484011" cy="2221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5229225" cy="2257425"/>
                            <a:chOff x="0" y="0"/>
                            <a:chExt cx="5229225" cy="2257425"/>
                          </a:xfrm>
                        </wpg:grpSpPr>
                        <wps:wsp>
                          <wps:cNvPr id="32" name="Pentagon 32"/>
                          <wps:cNvSpPr/>
                          <wps:spPr>
                            <a:xfrm>
                              <a:off x="800100" y="14287"/>
                              <a:ext cx="4429125" cy="2243138"/>
                            </a:xfrm>
                            <a:prstGeom prst="homePlat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Pentagon 33"/>
                          <wps:cNvSpPr/>
                          <wps:spPr>
                            <a:xfrm>
                              <a:off x="0" y="0"/>
                              <a:ext cx="5029200" cy="2243138"/>
                            </a:xfrm>
                            <a:prstGeom prst="homePlat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Text Box 10"/>
                        <wps:cNvSpPr txBox="1"/>
                        <wps:spPr>
                          <a:xfrm>
                            <a:off x="873758" y="216227"/>
                            <a:ext cx="3790997" cy="850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7ED74C" w14:textId="5EE378C6" w:rsidR="00CA434B" w:rsidRPr="00AF40C6" w:rsidRDefault="00CA434B" w:rsidP="00CA434B">
                              <w:pPr>
                                <w:pStyle w:val="Title"/>
                                <w:jc w:val="left"/>
                                <w:rPr>
                                  <w:rFonts w:ascii="Berlin Sans FB Demi" w:hAnsi="Berlin Sans FB Demi"/>
                                  <w:sz w:val="40"/>
                                  <w:szCs w:val="40"/>
                                  <w:lang w:val="en-GB"/>
                                </w:rPr>
                              </w:pPr>
                              <w:r w:rsidRPr="00AF40C6">
                                <w:rPr>
                                  <w:sz w:val="40"/>
                                  <w:szCs w:val="40"/>
                                  <w:lang w:val="en-GB"/>
                                </w:rPr>
                                <w:t xml:space="preserve"> </w:t>
                              </w:r>
                              <w:r w:rsidRPr="00AF40C6">
                                <w:rPr>
                                  <w:rFonts w:ascii="Berlin Sans FB Demi" w:hAnsi="Berlin Sans FB Demi"/>
                                  <w:sz w:val="40"/>
                                  <w:szCs w:val="40"/>
                                  <w:lang w:val="en-GB"/>
                                </w:rPr>
                                <w:t>HAILSHAM SWIMMING CLUB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 Box 23"/>
                        <wps:cNvSpPr txBox="1"/>
                        <wps:spPr>
                          <a:xfrm>
                            <a:off x="952446" y="828675"/>
                            <a:ext cx="3557588" cy="1047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37D1EF" w14:textId="5492D29E" w:rsidR="008473AA" w:rsidRPr="00AF40C6" w:rsidRDefault="00CA434B" w:rsidP="008473AA">
                              <w:pPr>
                                <w:pStyle w:val="Header"/>
                                <w:rPr>
                                  <w:rFonts w:ascii="Berlin Sans FB Demi" w:hAnsi="Berlin Sans FB Demi"/>
                                  <w:b/>
                                  <w:bCs/>
                                  <w:color w:val="70AD47"/>
                                  <w:spacing w:val="10"/>
                                  <w:sz w:val="36"/>
                                  <w:szCs w:val="3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AF40C6">
                                <w:rPr>
                                  <w:rFonts w:ascii="Berlin Sans FB Demi" w:hAnsi="Berlin Sans FB Demi"/>
                                  <w:b/>
                                  <w:bCs/>
                                  <w:color w:val="70AD47"/>
                                  <w:spacing w:val="10"/>
                                  <w:sz w:val="36"/>
                                  <w:szCs w:val="36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25 DAYS OF CHRISTMAS</w:t>
                              </w:r>
                            </w:p>
                            <w:p w14:paraId="1A8C1E39" w14:textId="51E39790" w:rsidR="00CA434B" w:rsidRPr="00AF40C6" w:rsidRDefault="00CA434B" w:rsidP="008473AA">
                              <w:pPr>
                                <w:pStyle w:val="Header"/>
                                <w:rPr>
                                  <w:b/>
                                  <w:bCs/>
                                  <w:i/>
                                  <w:iCs/>
                                  <w:sz w:val="26"/>
                                  <w:szCs w:val="26"/>
                                </w:rPr>
                              </w:pPr>
                              <w:r w:rsidRPr="00AF40C6">
                                <w:rPr>
                                  <w:b/>
                                  <w:bCs/>
                                  <w:i/>
                                  <w:iCs/>
                                  <w:sz w:val="26"/>
                                  <w:szCs w:val="26"/>
                                </w:rPr>
                                <w:t>SPONSORED FITNESS ACTIVITY</w:t>
                              </w:r>
                              <w:r w:rsidRPr="00AF40C6">
                                <w:rPr>
                                  <w:b/>
                                  <w:bCs/>
                                  <w:i/>
                                  <w:iCs/>
                                  <w:sz w:val="26"/>
                                  <w:szCs w:val="26"/>
                                </w:rPr>
                                <w:br/>
                                <w:t>FUNDRAISING INITIATIVE FOR THE CLUB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167640" y="502920"/>
                            <a:ext cx="706120" cy="706120"/>
                            <a:chOff x="0" y="0"/>
                            <a:chExt cx="735289" cy="734825"/>
                          </a:xfrm>
                        </wpg:grpSpPr>
                        <wps:wsp>
                          <wps:cNvPr id="12" name="Oval 12" descr="circle"/>
                          <wps:cNvSpPr/>
                          <wps:spPr>
                            <a:xfrm rot="10800000">
                              <a:off x="0" y="0"/>
                              <a:ext cx="735289" cy="734825"/>
                            </a:xfrm>
                            <a:prstGeom prst="ellipse">
                              <a:avLst/>
                            </a:prstGeom>
                            <a:solidFill>
                              <a:schemeClr val="accent5"/>
                            </a:solidFill>
                            <a:ln w="63500"/>
                          </wps:spPr>
                          <wps:style>
                            <a:lnRef idx="3">
                              <a:schemeClr val="lt1"/>
                            </a:lnRef>
                            <a:fillRef idx="1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Graphic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52744" y="139710"/>
                              <a:ext cx="474774" cy="44743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C2188EA" id="Group 2" o:spid="_x0000_s1026" alt="decorative element" style="width:453.45pt;height:177.75pt;mso-position-horizontal-relative:char;mso-position-vertical-relative:line" coordsize="57585,22574" o:gfxdata="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2744;top:361;width:14841;height:2221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">
                  <v:imagedata r:id="rId10" o:title=""/>
                </v:shape>
                <v:group id="Group 34" o:spid="_x0000_s1028" style="position:absolute;width:52292;height:22574" coordsize="52292,2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Pentagon 32" o:spid="_x0000_s1029" type="#_x0000_t15" style="position:absolute;left:8001;top:142;width:44291;height:22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" adj="16130" fillcolor="white [3212]" stroked="f" strokeweight="2pt"/>
                  <v:shape id="Pentagon 33" o:spid="_x0000_s1030" type="#_x0000_t15" style="position:absolute;width:50292;height:22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" adj="16783" fillcolor="#00b050" stroked="f" strokeweight="2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1" type="#_x0000_t202" style="position:absolute;left:8737;top:2162;width:37910;height:8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14:paraId="4D7ED74C" w14:textId="5EE378C6" w:rsidR="00CA434B" w:rsidRPr="00AF40C6" w:rsidRDefault="00CA434B" w:rsidP="00CA434B">
                        <w:pPr>
                          <w:pStyle w:val="Title"/>
                          <w:jc w:val="left"/>
                          <w:rPr>
                            <w:rFonts w:ascii="Berlin Sans FB Demi" w:hAnsi="Berlin Sans FB Demi"/>
                            <w:sz w:val="40"/>
                            <w:szCs w:val="40"/>
                            <w:lang w:val="en-GB"/>
                          </w:rPr>
                        </w:pPr>
                        <w:r w:rsidRPr="00AF40C6">
                          <w:rPr>
                            <w:sz w:val="40"/>
                            <w:szCs w:val="40"/>
                            <w:lang w:val="en-GB"/>
                          </w:rPr>
                          <w:t xml:space="preserve"> </w:t>
                        </w:r>
                        <w:r w:rsidRPr="00AF40C6">
                          <w:rPr>
                            <w:rFonts w:ascii="Berlin Sans FB Demi" w:hAnsi="Berlin Sans FB Demi"/>
                            <w:sz w:val="40"/>
                            <w:szCs w:val="40"/>
                            <w:lang w:val="en-GB"/>
                          </w:rPr>
                          <w:t>HAILSHAM SWIMMING CLUB</w:t>
                        </w:r>
                      </w:p>
                    </w:txbxContent>
                  </v:textbox>
                </v:shape>
                <v:shape id="Text Box 23" o:spid="_x0000_s1032" type="#_x0000_t202" style="position:absolute;left:9524;top:8286;width:35576;height:104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<v:textbox>
                    <w:txbxContent>
                      <w:p w14:paraId="2837D1EF" w14:textId="5492D29E" w:rsidR="008473AA" w:rsidRPr="00AF40C6" w:rsidRDefault="00CA434B" w:rsidP="008473AA">
                        <w:pPr>
                          <w:pStyle w:val="Header"/>
                          <w:rPr>
                            <w:rFonts w:ascii="Berlin Sans FB Demi" w:hAnsi="Berlin Sans FB Demi"/>
                            <w:b/>
                            <w:bCs/>
                            <w:color w:val="70AD47"/>
                            <w:spacing w:val="10"/>
                            <w:sz w:val="36"/>
                            <w:szCs w:val="3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AF40C6">
                          <w:rPr>
                            <w:rFonts w:ascii="Berlin Sans FB Demi" w:hAnsi="Berlin Sans FB Demi"/>
                            <w:b/>
                            <w:bCs/>
                            <w:color w:val="70AD47"/>
                            <w:spacing w:val="10"/>
                            <w:sz w:val="36"/>
                            <w:szCs w:val="36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25 DAYS OF CHRISTMAS</w:t>
                        </w:r>
                      </w:p>
                      <w:p w14:paraId="1A8C1E39" w14:textId="51E39790" w:rsidR="00CA434B" w:rsidRPr="00AF40C6" w:rsidRDefault="00CA434B" w:rsidP="008473AA">
                        <w:pPr>
                          <w:pStyle w:val="Header"/>
                          <w:rPr>
                            <w:b/>
                            <w:bCs/>
                            <w:i/>
                            <w:iCs/>
                            <w:sz w:val="26"/>
                            <w:szCs w:val="26"/>
                          </w:rPr>
                        </w:pPr>
                        <w:r w:rsidRPr="00AF40C6">
                          <w:rPr>
                            <w:b/>
                            <w:bCs/>
                            <w:i/>
                            <w:iCs/>
                            <w:sz w:val="26"/>
                            <w:szCs w:val="26"/>
                          </w:rPr>
                          <w:t>SPONSORED FITNESS ACTIVITY</w:t>
                        </w:r>
                        <w:r w:rsidRPr="00AF40C6">
                          <w:rPr>
                            <w:b/>
                            <w:bCs/>
                            <w:i/>
                            <w:iCs/>
                            <w:sz w:val="26"/>
                            <w:szCs w:val="26"/>
                          </w:rPr>
                          <w:br/>
                          <w:t>FUNDRAISING INITIATIVE FOR THE CLUB</w:t>
                        </w:r>
                      </w:p>
                    </w:txbxContent>
                  </v:textbox>
                </v:shape>
                <v:group id="Group 3" o:spid="_x0000_s1033" style="position:absolute;left:1676;top:5029;width:7061;height:7061" coordsize="7352,7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oval id="Oval 12" o:spid="_x0000_s1034" alt="circle" style="position:absolute;width:7352;height:734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" fillcolor="#4bacc6 [3208]" strokecolor="white [3201]" strokeweight="5pt">
                    <v:shadow on="t" color="black" opacity="24903f" origin=",.5" offset="0,.55556mm"/>
                  </v:oval>
                  <v:shape id="Graphic 35" o:spid="_x0000_s1035" type="#_x0000_t75" style="position:absolute;left:1527;top:1397;width:4748;height:4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">
                    <v:imagedata r:id="rId11" o:title=""/>
                  </v:shape>
                </v:group>
                <w10:anchorlock/>
              </v:group>
            </w:pict>
          </mc:Fallback>
        </mc:AlternateContent>
      </w:r>
      <w:r w:rsidR="008473AA" w:rsidRPr="00737983">
        <w:t xml:space="preserve"> </w:t>
      </w:r>
    </w:p>
    <w:p w14:paraId="1A950804" w14:textId="55DBA6FF" w:rsidR="008473AA" w:rsidRPr="00737983" w:rsidRDefault="00697CB8" w:rsidP="008473AA">
      <w:pPr>
        <w:pStyle w:val="Heading1"/>
      </w:pPr>
      <w:r>
        <w:t>Individual Sponsored Activity to Raise Funds for the Swimming Club</w:t>
      </w:r>
    </w:p>
    <w:tbl>
      <w:tblPr>
        <w:tblStyle w:val="TableGridLight"/>
        <w:tblW w:w="5000" w:type="pct"/>
        <w:tblLayout w:type="fixed"/>
        <w:tblLook w:val="04A0" w:firstRow="1" w:lastRow="0" w:firstColumn="1" w:lastColumn="0" w:noHBand="0" w:noVBand="1"/>
      </w:tblPr>
      <w:tblGrid>
        <w:gridCol w:w="841"/>
        <w:gridCol w:w="2309"/>
        <w:gridCol w:w="537"/>
        <w:gridCol w:w="2795"/>
        <w:gridCol w:w="465"/>
        <w:gridCol w:w="2774"/>
        <w:gridCol w:w="629"/>
        <w:gridCol w:w="1170"/>
      </w:tblGrid>
      <w:tr w:rsidR="008473AA" w:rsidRPr="00737983" w14:paraId="621493EA" w14:textId="77777777" w:rsidTr="00AF40C6">
        <w:tc>
          <w:tcPr>
            <w:tcW w:w="365" w:type="pct"/>
            <w:vAlign w:val="center"/>
          </w:tcPr>
          <w:p w14:paraId="6261537F" w14:textId="77777777" w:rsidR="008473AA" w:rsidRPr="00737983" w:rsidRDefault="008473AA" w:rsidP="001F2C90"/>
        </w:tc>
        <w:tc>
          <w:tcPr>
            <w:tcW w:w="1002" w:type="pct"/>
            <w:vAlign w:val="center"/>
          </w:tcPr>
          <w:p w14:paraId="4ACD2B5E" w14:textId="1EDAFA5B" w:rsidR="008473AA" w:rsidRPr="00737983" w:rsidRDefault="00697CB8" w:rsidP="001F2C90">
            <w:pPr>
              <w:pStyle w:val="Normal-Center"/>
            </w:pPr>
            <w:r>
              <w:t>Supplement your normal training plan</w:t>
            </w:r>
          </w:p>
        </w:tc>
        <w:tc>
          <w:tcPr>
            <w:tcW w:w="233" w:type="pct"/>
            <w:shd w:val="clear" w:color="auto" w:fill="00B050"/>
            <w:vAlign w:val="center"/>
          </w:tcPr>
          <w:p w14:paraId="3C059522" w14:textId="77777777" w:rsidR="008473AA" w:rsidRPr="00737983" w:rsidRDefault="008473AA" w:rsidP="001F2C90">
            <w:r w:rsidRPr="00737983">
              <w:rPr>
                <w:noProof/>
              </w:rPr>
              <w:drawing>
                <wp:inline distT="0" distB="0" distL="0" distR="0" wp14:anchorId="18A579A7" wp14:editId="1F38BA76">
                  <wp:extent cx="312420" cy="312420"/>
                  <wp:effectExtent l="0" t="0" r="0" b="0"/>
                  <wp:docPr id="4" name="Graphic 4" descr="Close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osedBook.sv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" cy="312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pct"/>
            <w:vAlign w:val="center"/>
          </w:tcPr>
          <w:p w14:paraId="3D3706FA" w14:textId="59920AE7" w:rsidR="008473AA" w:rsidRPr="00737983" w:rsidRDefault="00AF40C6" w:rsidP="001F2C90">
            <w:pPr>
              <w:pStyle w:val="Normal-Center"/>
            </w:pPr>
            <w:r>
              <w:t xml:space="preserve"> </w:t>
            </w:r>
            <w:r w:rsidR="00697CB8">
              <w:t>Tick when each session is completed</w:t>
            </w:r>
          </w:p>
        </w:tc>
        <w:tc>
          <w:tcPr>
            <w:tcW w:w="202" w:type="pct"/>
            <w:shd w:val="clear" w:color="auto" w:fill="00B050"/>
            <w:vAlign w:val="center"/>
          </w:tcPr>
          <w:p w14:paraId="0313858F" w14:textId="77777777" w:rsidR="008473AA" w:rsidRPr="00737983" w:rsidRDefault="008473AA" w:rsidP="001F2C90">
            <w:r w:rsidRPr="00737983">
              <w:rPr>
                <w:noProof/>
              </w:rPr>
              <w:drawing>
                <wp:inline distT="0" distB="0" distL="0" distR="0" wp14:anchorId="5E55FC95" wp14:editId="23C7D76B">
                  <wp:extent cx="297180" cy="297180"/>
                  <wp:effectExtent l="0" t="0" r="7620" b="7620"/>
                  <wp:docPr id="5" name="Graphic 5" descr="Penc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encil.sv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pct"/>
            <w:vAlign w:val="center"/>
          </w:tcPr>
          <w:p w14:paraId="1EF75F2C" w14:textId="23310E43" w:rsidR="008473AA" w:rsidRPr="00737983" w:rsidRDefault="00B15C01" w:rsidP="001F2C90">
            <w:pPr>
              <w:pStyle w:val="Normal-Center"/>
            </w:pPr>
            <w:r>
              <w:t>Enjoy the Activities and Keep Fit</w:t>
            </w:r>
          </w:p>
        </w:tc>
        <w:tc>
          <w:tcPr>
            <w:tcW w:w="273" w:type="pct"/>
            <w:shd w:val="clear" w:color="auto" w:fill="00B050"/>
            <w:vAlign w:val="center"/>
          </w:tcPr>
          <w:p w14:paraId="130AD283" w14:textId="77777777" w:rsidR="008473AA" w:rsidRPr="00737983" w:rsidRDefault="008473AA" w:rsidP="001F2C90">
            <w:r w:rsidRPr="00737983">
              <w:rPr>
                <w:noProof/>
              </w:rPr>
              <w:drawing>
                <wp:inline distT="0" distB="0" distL="0" distR="0" wp14:anchorId="449FDDF1" wp14:editId="3AD17B21">
                  <wp:extent cx="327660" cy="327660"/>
                  <wp:effectExtent l="0" t="0" r="0" b="0"/>
                  <wp:docPr id="6" name="Graphic 6" descr="Aspi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Aspiration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6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" w:type="pct"/>
            <w:vAlign w:val="center"/>
          </w:tcPr>
          <w:p w14:paraId="213AA690" w14:textId="77777777" w:rsidR="008473AA" w:rsidRPr="00737983" w:rsidRDefault="008473AA" w:rsidP="001F2C90"/>
        </w:tc>
      </w:tr>
    </w:tbl>
    <w:p w14:paraId="4A7B5B4A" w14:textId="6FC60DEC" w:rsidR="008473AA" w:rsidRDefault="00B15C01" w:rsidP="008473AA">
      <w:pPr>
        <w:pStyle w:val="Normal-CenterWithSpace"/>
        <w:rPr>
          <w:rStyle w:val="Strong"/>
        </w:rPr>
      </w:pPr>
      <w:r>
        <w:rPr>
          <w:rStyle w:val="Strong"/>
        </w:rPr>
        <w:t>Complete all activities on the date for the specified amount of time</w:t>
      </w:r>
      <w:r w:rsidR="00AF12B4">
        <w:rPr>
          <w:rStyle w:val="Strong"/>
        </w:rPr>
        <w:t xml:space="preserve"> indicated in the table below</w:t>
      </w:r>
      <w:r>
        <w:rPr>
          <w:rStyle w:val="Strong"/>
        </w:rPr>
        <w:t>, reducing from 25 mins of activity on 1 December to 1 minute of activity on Christmas Day.</w:t>
      </w:r>
      <w:r w:rsidR="00AF40C6">
        <w:rPr>
          <w:rStyle w:val="Strong"/>
        </w:rPr>
        <w:t xml:space="preserve"> Make sure you warm up appropriately before the start of each activity.</w:t>
      </w:r>
    </w:p>
    <w:p w14:paraId="6B467AB6" w14:textId="21F0C237" w:rsidR="00BB6DB5" w:rsidRPr="00BB6DB5" w:rsidRDefault="00BB6DB5" w:rsidP="008473AA">
      <w:pPr>
        <w:pStyle w:val="Normal-CenterWithSpace"/>
        <w:rPr>
          <w:rStyle w:val="Strong"/>
          <w:sz w:val="16"/>
          <w:szCs w:val="16"/>
        </w:rPr>
      </w:pPr>
    </w:p>
    <w:p w14:paraId="1F746B84" w14:textId="1AFD2BAB" w:rsidR="00AF12B4" w:rsidRDefault="00AF40C6" w:rsidP="008473AA">
      <w:pPr>
        <w:pStyle w:val="Normal-CenterWithSpace"/>
        <w:rPr>
          <w:rStyle w:val="Strong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906CAB" wp14:editId="7853D9D3">
            <wp:simplePos x="0" y="0"/>
            <wp:positionH relativeFrom="column">
              <wp:posOffset>-77578</wp:posOffset>
            </wp:positionH>
            <wp:positionV relativeFrom="paragraph">
              <wp:posOffset>62865</wp:posOffset>
            </wp:positionV>
            <wp:extent cx="1055370" cy="790575"/>
            <wp:effectExtent l="0" t="0" r="0" b="0"/>
            <wp:wrapNone/>
            <wp:docPr id="14" name="Picture 14" descr="A person sitting in front of a mirror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sitting in front of a mirror posing for the camera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37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39558314" wp14:editId="02A30C01">
            <wp:simplePos x="0" y="0"/>
            <wp:positionH relativeFrom="column">
              <wp:posOffset>6343650</wp:posOffset>
            </wp:positionH>
            <wp:positionV relativeFrom="paragraph">
              <wp:posOffset>64770</wp:posOffset>
            </wp:positionV>
            <wp:extent cx="1040130" cy="779624"/>
            <wp:effectExtent l="0" t="0" r="7620" b="1905"/>
            <wp:wrapNone/>
            <wp:docPr id="15" name="Picture 15" descr="A person swimming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swimming in the wa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130" cy="779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6DB5">
        <w:rPr>
          <w:rStyle w:val="Strong"/>
        </w:rPr>
        <w:t>Gain sponsorship from friends, famil</w:t>
      </w:r>
      <w:r w:rsidR="00AF12B4">
        <w:rPr>
          <w:rStyle w:val="Strong"/>
        </w:rPr>
        <w:t xml:space="preserve">y members </w:t>
      </w:r>
      <w:r w:rsidR="00BB6DB5">
        <w:rPr>
          <w:rStyle w:val="Strong"/>
        </w:rPr>
        <w:t xml:space="preserve">and others to complete all </w:t>
      </w:r>
    </w:p>
    <w:p w14:paraId="3888E7E9" w14:textId="77777777" w:rsidR="00AF12B4" w:rsidRDefault="00BB6DB5" w:rsidP="00AF12B4">
      <w:pPr>
        <w:pStyle w:val="Normal-CenterWithSpace"/>
        <w:rPr>
          <w:rStyle w:val="Strong"/>
        </w:rPr>
      </w:pPr>
      <w:r>
        <w:rPr>
          <w:rStyle w:val="Strong"/>
        </w:rPr>
        <w:t>of the activities. The individual who gains the most amount of sponsorship</w:t>
      </w:r>
    </w:p>
    <w:p w14:paraId="6B346265" w14:textId="77777777" w:rsidR="00AF12B4" w:rsidRDefault="00BB6DB5" w:rsidP="00AF12B4">
      <w:pPr>
        <w:pStyle w:val="Normal-CenterWithSpace"/>
        <w:rPr>
          <w:rStyle w:val="Strong"/>
        </w:rPr>
      </w:pPr>
      <w:r>
        <w:rPr>
          <w:rStyle w:val="Strong"/>
        </w:rPr>
        <w:t xml:space="preserve"> for the Club will win access to Chris Cook’s on-line programme and an</w:t>
      </w:r>
    </w:p>
    <w:p w14:paraId="150030C5" w14:textId="77777777" w:rsidR="00AF12B4" w:rsidRDefault="00BB6DB5" w:rsidP="00AF12B4">
      <w:pPr>
        <w:pStyle w:val="Normal-CenterWithSpace"/>
        <w:rPr>
          <w:rStyle w:val="Strong"/>
        </w:rPr>
      </w:pPr>
      <w:r>
        <w:rPr>
          <w:rStyle w:val="Strong"/>
        </w:rPr>
        <w:t xml:space="preserve"> individual mentoring session in the new year, together worth around £200.</w:t>
      </w:r>
    </w:p>
    <w:p w14:paraId="46CDE3FA" w14:textId="65F9C181" w:rsidR="00BB6DB5" w:rsidRDefault="00AF12B4" w:rsidP="00AF12B4">
      <w:pPr>
        <w:pStyle w:val="Normal-CenterWithSpace"/>
        <w:rPr>
          <w:rStyle w:val="Strong"/>
        </w:rPr>
      </w:pPr>
      <w:r>
        <w:rPr>
          <w:rStyle w:val="Strong"/>
        </w:rPr>
        <w:t>Other potential prizes for sponsorship raised will be announced in due course.</w:t>
      </w:r>
      <w:r w:rsidR="00BB6DB5">
        <w:rPr>
          <w:rStyle w:val="Strong"/>
        </w:rPr>
        <w:t xml:space="preserve"> </w:t>
      </w:r>
    </w:p>
    <w:p w14:paraId="429AE9A1" w14:textId="4C01AC84" w:rsidR="00BB6DB5" w:rsidRDefault="00BB6DB5" w:rsidP="00BB6DB5">
      <w:pPr>
        <w:pStyle w:val="Normal-CenterWithSpace"/>
        <w:rPr>
          <w:rStyle w:val="Strong"/>
        </w:rPr>
      </w:pPr>
    </w:p>
    <w:p w14:paraId="184750DD" w14:textId="7AE3526A" w:rsidR="00C77EA7" w:rsidRDefault="005D2F01" w:rsidP="00160C75">
      <w:pPr>
        <w:pStyle w:val="Normal-CenterWithSpace"/>
        <w:rPr>
          <w:rStyle w:val="Strong"/>
          <w:color w:val="007434"/>
        </w:rPr>
      </w:pPr>
      <w:r>
        <w:rPr>
          <w:rStyle w:val="Strong"/>
          <w:color w:val="007434"/>
        </w:rPr>
        <w:t xml:space="preserve">Submit your personal sponsorship </w:t>
      </w:r>
      <w:r w:rsidR="00C77EA7">
        <w:rPr>
          <w:rStyle w:val="Strong"/>
          <w:color w:val="007434"/>
        </w:rPr>
        <w:t xml:space="preserve">money to the </w:t>
      </w:r>
      <w:r>
        <w:rPr>
          <w:rStyle w:val="Strong"/>
          <w:color w:val="007434"/>
        </w:rPr>
        <w:t>Club’s</w:t>
      </w:r>
      <w:r w:rsidR="00BB6DB5" w:rsidRPr="00AF40C6">
        <w:rPr>
          <w:rStyle w:val="Strong"/>
          <w:color w:val="007434"/>
        </w:rPr>
        <w:t xml:space="preserve"> fundraising </w:t>
      </w:r>
      <w:r w:rsidR="00C77EA7">
        <w:rPr>
          <w:rStyle w:val="Strong"/>
          <w:color w:val="007434"/>
        </w:rPr>
        <w:t>account</w:t>
      </w:r>
      <w:r w:rsidR="00BB6DB5" w:rsidRPr="00AF40C6">
        <w:rPr>
          <w:rStyle w:val="Strong"/>
          <w:color w:val="007434"/>
        </w:rPr>
        <w:t>:</w:t>
      </w:r>
      <w:r w:rsidR="00160C75">
        <w:rPr>
          <w:rStyle w:val="Strong"/>
          <w:color w:val="007434"/>
        </w:rPr>
        <w:t xml:space="preserve"> </w:t>
      </w:r>
      <w:r w:rsidR="00160C75" w:rsidRPr="00160C75">
        <w:rPr>
          <w:rStyle w:val="Strong"/>
          <w:color w:val="000000" w:themeColor="text1"/>
        </w:rPr>
        <w:t>Sort Code: 40-20-06 Account No. 62216116</w:t>
      </w:r>
      <w:r w:rsidR="00160C75">
        <w:rPr>
          <w:rStyle w:val="Strong"/>
          <w:color w:val="007434"/>
        </w:rPr>
        <w:t xml:space="preserve"> </w:t>
      </w:r>
      <w:r w:rsidR="00C77EA7">
        <w:rPr>
          <w:rStyle w:val="Strong"/>
          <w:color w:val="007434"/>
        </w:rPr>
        <w:t>And send your form to chairman@ailshamswimmingclub.org</w:t>
      </w:r>
    </w:p>
    <w:p w14:paraId="7969F335" w14:textId="77777777" w:rsidR="008473AA" w:rsidRDefault="008473AA" w:rsidP="008473AA">
      <w:pPr>
        <w:pStyle w:val="NoSpacing"/>
      </w:pPr>
      <w:r w:rsidRPr="00737983">
        <w:rPr>
          <w:noProof/>
        </w:rPr>
        <w:drawing>
          <wp:inline distT="0" distB="0" distL="0" distR="0" wp14:anchorId="09ECBD22" wp14:editId="5AE3F55E">
            <wp:extent cx="7289165" cy="715617"/>
            <wp:effectExtent l="0" t="0" r="26035" b="0"/>
            <wp:docPr id="7" name="Diagram 7" descr="decorative elemen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tbl>
      <w:tblPr>
        <w:tblStyle w:val="ScienceFairTable"/>
        <w:tblW w:w="5000" w:type="pct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  <w:tblDescription w:val="Science Fair table"/>
      </w:tblPr>
      <w:tblGrid>
        <w:gridCol w:w="648"/>
        <w:gridCol w:w="794"/>
        <w:gridCol w:w="1154"/>
        <w:gridCol w:w="8914"/>
      </w:tblGrid>
      <w:tr w:rsidR="00CA434B" w14:paraId="2CBE4EE0" w14:textId="77777777" w:rsidTr="00AF40C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00B050"/>
          </w:tcPr>
          <w:p w14:paraId="70A42379" w14:textId="178CEA73" w:rsidR="00CA434B" w:rsidRPr="00795852" w:rsidRDefault="00CA434B" w:rsidP="001F2C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Tick*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00B050"/>
          </w:tcPr>
          <w:p w14:paraId="63F1D676" w14:textId="73079C31" w:rsidR="00CA434B" w:rsidRDefault="00CA434B" w:rsidP="001F2C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Date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00B050"/>
          </w:tcPr>
          <w:p w14:paraId="210E4755" w14:textId="20BC26C2" w:rsidR="00CA434B" w:rsidRDefault="00CA434B" w:rsidP="001F2C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ubtleEmphasis"/>
              </w:rPr>
            </w:pPr>
            <w:r>
              <w:rPr>
                <w:rStyle w:val="SubtleEmphasis"/>
              </w:rPr>
              <w:t>Duration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shd w:val="clear" w:color="auto" w:fill="00B050"/>
          </w:tcPr>
          <w:p w14:paraId="4FBD504C" w14:textId="4FFFBD4E" w:rsidR="00CA434B" w:rsidRDefault="00CA434B" w:rsidP="001F2C9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Style w:val="SubtleEmphasis"/>
              </w:rPr>
              <w:t>Activity</w:t>
            </w:r>
          </w:p>
        </w:tc>
      </w:tr>
      <w:tr w:rsidR="00CA434B" w14:paraId="66AACA98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BE4A3FF" w14:textId="77777777" w:rsidR="00CA434B" w:rsidRDefault="00CA434B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D741F17" w14:textId="78528C93" w:rsidR="00CA434B" w:rsidRDefault="00CA434B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55338CC" w14:textId="595535C5" w:rsidR="00CA434B" w:rsidRDefault="00CA434B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AD98AB3" w14:textId="499CF235" w:rsidR="00CA434B" w:rsidRDefault="00697CB8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Non-stop run or jog</w:t>
            </w:r>
          </w:p>
        </w:tc>
      </w:tr>
      <w:tr w:rsidR="00CA434B" w14:paraId="4BF28FE8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412B13B1" w14:textId="77777777" w:rsidR="00CA434B" w:rsidRDefault="00CA434B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</w:tcPr>
          <w:p w14:paraId="2C9F4B6A" w14:textId="0042FAAA" w:rsidR="00CA434B" w:rsidRDefault="00CA434B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Dec</w:t>
            </w:r>
          </w:p>
        </w:tc>
        <w:tc>
          <w:tcPr>
            <w:tcW w:w="1159" w:type="dxa"/>
          </w:tcPr>
          <w:p w14:paraId="7EA57FB1" w14:textId="08EECA34" w:rsidR="00CA434B" w:rsidRDefault="00CA434B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24mins</w:t>
            </w:r>
          </w:p>
        </w:tc>
        <w:tc>
          <w:tcPr>
            <w:tcW w:w="9105" w:type="dxa"/>
          </w:tcPr>
          <w:p w14:paraId="761CDA60" w14:textId="448552BE" w:rsidR="00CA434B" w:rsidRDefault="00697CB8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Star Jumps (30 secs on, 30 secs off)</w:t>
            </w:r>
          </w:p>
        </w:tc>
      </w:tr>
      <w:tr w:rsidR="00CA434B" w14:paraId="0519A40D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3879B03" w14:textId="77777777" w:rsidR="00CA434B" w:rsidRDefault="00CA434B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45292DC" w14:textId="46140762" w:rsidR="00CA434B" w:rsidRDefault="00CA434B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6F98144" w14:textId="350BEFE2" w:rsidR="00CA434B" w:rsidRDefault="00CA434B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ED8FAC9" w14:textId="4982F952" w:rsidR="00CA434B" w:rsidRDefault="00CB152B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 squats, 22 sit ups, 21 squats, 20 sit ups….all the way down to 1 (slow and controlled)</w:t>
            </w:r>
          </w:p>
        </w:tc>
      </w:tr>
      <w:tr w:rsidR="00CA434B" w14:paraId="2B0DA72B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43B72E96" w14:textId="77777777" w:rsidR="00CA434B" w:rsidRDefault="00CA434B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</w:tcPr>
          <w:p w14:paraId="6582FC3E" w14:textId="10A082DE" w:rsidR="00CA434B" w:rsidRDefault="00CA434B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 Dec</w:t>
            </w:r>
          </w:p>
        </w:tc>
        <w:tc>
          <w:tcPr>
            <w:tcW w:w="1159" w:type="dxa"/>
          </w:tcPr>
          <w:p w14:paraId="78AFCD3A" w14:textId="4BB343D2" w:rsidR="00CA434B" w:rsidRDefault="00CA434B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22mins</w:t>
            </w:r>
          </w:p>
        </w:tc>
        <w:tc>
          <w:tcPr>
            <w:tcW w:w="9105" w:type="dxa"/>
          </w:tcPr>
          <w:p w14:paraId="6D13C8DD" w14:textId="6A034AD9" w:rsidR="00CA434B" w:rsidRDefault="00CB152B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Fast paced walk (recovery)</w:t>
            </w:r>
          </w:p>
        </w:tc>
      </w:tr>
      <w:tr w:rsidR="00CA434B" w14:paraId="483C4DB6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5D2F137" w14:textId="77777777" w:rsidR="00CA434B" w:rsidRDefault="00CA434B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87CA797" w14:textId="273363D0" w:rsidR="00CA434B" w:rsidRPr="00737983" w:rsidRDefault="00CA434B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B575D51" w14:textId="5DF9F0AD" w:rsidR="00CA434B" w:rsidRDefault="00CA434B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136392C" w14:textId="3D823FE6" w:rsidR="00CA434B" w:rsidRDefault="00CB152B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 step ups and rest (off 60 secs) x 21 times through</w:t>
            </w:r>
          </w:p>
        </w:tc>
      </w:tr>
      <w:tr w:rsidR="00CA434B" w14:paraId="4F9C26E0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4C7E1B5A" w14:textId="77777777" w:rsidR="00CA434B" w:rsidRDefault="00CA434B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</w:tcPr>
          <w:p w14:paraId="1CEC3C8A" w14:textId="3DFB745F" w:rsidR="00CA434B" w:rsidRPr="00737983" w:rsidRDefault="00CA434B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 Dec</w:t>
            </w:r>
          </w:p>
        </w:tc>
        <w:tc>
          <w:tcPr>
            <w:tcW w:w="1159" w:type="dxa"/>
          </w:tcPr>
          <w:p w14:paraId="1067ADFE" w14:textId="10EEC710" w:rsidR="00CA434B" w:rsidRDefault="00CA434B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20mins</w:t>
            </w:r>
          </w:p>
        </w:tc>
        <w:tc>
          <w:tcPr>
            <w:tcW w:w="9105" w:type="dxa"/>
          </w:tcPr>
          <w:p w14:paraId="2DDB42BD" w14:textId="0E417870" w:rsidR="00CA434B" w:rsidRDefault="00CB152B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(20 squats, 20 lunges, 20secs rest) x 20 times through </w:t>
            </w:r>
          </w:p>
        </w:tc>
      </w:tr>
      <w:tr w:rsidR="00CA434B" w14:paraId="2371720C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48C2D87" w14:textId="77777777" w:rsidR="00CA434B" w:rsidRDefault="00CA434B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0BB58D5" w14:textId="5C7F1514" w:rsidR="00CA434B" w:rsidRPr="00737983" w:rsidRDefault="00CA434B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80D7C80" w14:textId="3DE7A215" w:rsidR="00CA434B" w:rsidRDefault="00CA434B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E4B8D1E" w14:textId="6CCA56C5" w:rsidR="00CA434B" w:rsidRDefault="00CB152B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19 squat thrusts, rest 15 secs, 18 squat thrusts, rest 15secs…..all the way down to 1 (slow and controlled) </w:t>
            </w:r>
          </w:p>
        </w:tc>
      </w:tr>
      <w:tr w:rsidR="00CA434B" w14:paraId="564C1F1A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5230F38A" w14:textId="77777777" w:rsidR="00CA434B" w:rsidRDefault="00CA434B" w:rsidP="001F2C90">
            <w:pPr>
              <w:pStyle w:val="Normal-Large"/>
            </w:pPr>
            <w:r w:rsidRPr="00737983">
              <w:lastRenderedPageBreak/>
              <w:t>□</w:t>
            </w:r>
          </w:p>
        </w:tc>
        <w:tc>
          <w:tcPr>
            <w:tcW w:w="798" w:type="dxa"/>
          </w:tcPr>
          <w:p w14:paraId="3AFBC7AB" w14:textId="5F4D1F27" w:rsidR="00CA434B" w:rsidRPr="00737983" w:rsidRDefault="00CA434B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 Dec</w:t>
            </w:r>
          </w:p>
        </w:tc>
        <w:tc>
          <w:tcPr>
            <w:tcW w:w="1159" w:type="dxa"/>
          </w:tcPr>
          <w:p w14:paraId="7A557840" w14:textId="6E42A699" w:rsidR="00CA434B" w:rsidRDefault="00CA434B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18mins</w:t>
            </w:r>
          </w:p>
        </w:tc>
        <w:tc>
          <w:tcPr>
            <w:tcW w:w="9105" w:type="dxa"/>
          </w:tcPr>
          <w:p w14:paraId="6827B4B3" w14:textId="3AA6AC76" w:rsidR="00CA434B" w:rsidRDefault="00CB152B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 tricep dips, 18 press ups (wide and controlled), 30 secs rest (repeat until 18mins is up)</w:t>
            </w:r>
          </w:p>
        </w:tc>
      </w:tr>
      <w:tr w:rsidR="00CA434B" w14:paraId="75573E0C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1520DC0" w14:textId="77777777" w:rsidR="00CA434B" w:rsidRPr="00737983" w:rsidRDefault="00CA434B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3E64869" w14:textId="749DC2A7" w:rsidR="00CA434B" w:rsidRPr="00737983" w:rsidRDefault="00CA434B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AD50DDE" w14:textId="2EBDA958" w:rsidR="00CA434B" w:rsidRPr="00CB37ED" w:rsidRDefault="00CA434B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</w:t>
            </w:r>
            <w:r w:rsidR="00AF12B4">
              <w:t xml:space="preserve"> </w:t>
            </w:r>
            <w:r>
              <w:t>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4748676" w14:textId="18C9A1E2" w:rsidR="00CA434B" w:rsidRPr="00CB37ED" w:rsidRDefault="00CB152B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17 mins of good quality stretching and flexibility (recovery) </w:t>
            </w:r>
          </w:p>
        </w:tc>
      </w:tr>
      <w:tr w:rsidR="00CA434B" w14:paraId="363D3DC8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2EF442C1" w14:textId="77777777" w:rsidR="00CA434B" w:rsidRPr="00737983" w:rsidRDefault="00CA434B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</w:tcPr>
          <w:p w14:paraId="6BB1AB45" w14:textId="42C387D1" w:rsidR="00CA434B" w:rsidRPr="00737983" w:rsidRDefault="00CA434B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 Dec</w:t>
            </w:r>
          </w:p>
        </w:tc>
        <w:tc>
          <w:tcPr>
            <w:tcW w:w="1159" w:type="dxa"/>
          </w:tcPr>
          <w:p w14:paraId="47C947CF" w14:textId="1170C837" w:rsidR="00CA434B" w:rsidRPr="00CB37ED" w:rsidRDefault="00CA434B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</w:t>
            </w:r>
            <w:r w:rsidR="00AF12B4">
              <w:t xml:space="preserve"> </w:t>
            </w:r>
            <w:r>
              <w:t>mins</w:t>
            </w:r>
          </w:p>
        </w:tc>
        <w:tc>
          <w:tcPr>
            <w:tcW w:w="9105" w:type="dxa"/>
          </w:tcPr>
          <w:p w14:paraId="1A046902" w14:textId="16F8A03B" w:rsidR="00CA434B" w:rsidRPr="00CB37ED" w:rsidRDefault="00CB152B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 burpees, rest for remainder of 1 min (</w:t>
            </w:r>
            <w:r w:rsidR="00DE2B14">
              <w:t>reduce by one each minute eg. 15,14,13,12 and so on each minute)</w:t>
            </w:r>
          </w:p>
        </w:tc>
      </w:tr>
      <w:tr w:rsidR="00CA434B" w14:paraId="4EC0ACF5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5A2E2AC" w14:textId="5A4CACE9" w:rsidR="00CA434B" w:rsidRPr="00737983" w:rsidRDefault="00CA434B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4DEC976" w14:textId="6386D26F" w:rsidR="00CA434B" w:rsidRDefault="00CA434B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A3ECDD0" w14:textId="78813F92" w:rsidR="00CA434B" w:rsidRDefault="00CA434B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</w:t>
            </w:r>
            <w:r w:rsidR="00AF12B4">
              <w:t xml:space="preserve"> </w:t>
            </w:r>
            <w:r>
              <w:t>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1E379B3" w14:textId="5428745F" w:rsidR="00CA434B" w:rsidRDefault="00697CB8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50m</w:t>
            </w:r>
            <w:r w:rsidR="00B15C01">
              <w:t xml:space="preserve"> shuttle runs (alternating sprints, fast paced walk and jog)</w:t>
            </w:r>
          </w:p>
        </w:tc>
      </w:tr>
      <w:tr w:rsidR="00CA434B" w14:paraId="23C0EF50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3C75498D" w14:textId="4A924AAC" w:rsidR="00CA434B" w:rsidRPr="00737983" w:rsidRDefault="00CA434B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</w:tcPr>
          <w:p w14:paraId="7A9385AE" w14:textId="3FAEBB9C" w:rsidR="00CA434B" w:rsidRDefault="00CA434B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 Dec</w:t>
            </w:r>
          </w:p>
        </w:tc>
        <w:tc>
          <w:tcPr>
            <w:tcW w:w="1159" w:type="dxa"/>
          </w:tcPr>
          <w:p w14:paraId="444E243A" w14:textId="0AFF2027" w:rsidR="00CA434B" w:rsidRDefault="00CA434B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</w:t>
            </w:r>
            <w:r w:rsidR="00AF12B4">
              <w:t xml:space="preserve"> </w:t>
            </w:r>
            <w:r>
              <w:t>mins</w:t>
            </w:r>
          </w:p>
        </w:tc>
        <w:tc>
          <w:tcPr>
            <w:tcW w:w="9105" w:type="dxa"/>
          </w:tcPr>
          <w:p w14:paraId="087C4DCA" w14:textId="2BFDBF37" w:rsidR="00CA434B" w:rsidRDefault="00B15C01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Swimmers (on front of body, arms and legs alternating, 40 secs on, 20 secs off)</w:t>
            </w:r>
          </w:p>
        </w:tc>
      </w:tr>
      <w:tr w:rsidR="00CA434B" w14:paraId="23D949F4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35E87D9" w14:textId="044841F5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C8E6ED7" w14:textId="02D737C1" w:rsidR="00CA434B" w:rsidRDefault="00CA434B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F3F143C" w14:textId="346E6AAC" w:rsidR="00CA434B" w:rsidRDefault="00AF12B4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 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1F80B61" w14:textId="73F3E54B" w:rsidR="00CA434B" w:rsidRDefault="00DE2B14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Mountain Climbers (30 secs on, 30 secs off)</w:t>
            </w:r>
          </w:p>
        </w:tc>
      </w:tr>
      <w:tr w:rsidR="00CA434B" w14:paraId="531E77E6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61F6D495" w14:textId="6317175D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</w:tcPr>
          <w:p w14:paraId="554638C9" w14:textId="1E1A87C0" w:rsidR="00CA434B" w:rsidRDefault="00CA434B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14 Dec</w:t>
            </w:r>
          </w:p>
        </w:tc>
        <w:tc>
          <w:tcPr>
            <w:tcW w:w="1159" w:type="dxa"/>
          </w:tcPr>
          <w:p w14:paraId="01FD5D00" w14:textId="5259D271" w:rsidR="00CA434B" w:rsidRDefault="00AF12B4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 mins</w:t>
            </w:r>
          </w:p>
        </w:tc>
        <w:tc>
          <w:tcPr>
            <w:tcW w:w="9105" w:type="dxa"/>
          </w:tcPr>
          <w:p w14:paraId="6FE584A4" w14:textId="2CF99E6B" w:rsidR="00CA434B" w:rsidRDefault="00DE2B14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12 bear crawls, rest 10 secs, 11 bear crawls, rest 10 secs…and so on down to 1 (slow and controlled)</w:t>
            </w:r>
          </w:p>
        </w:tc>
      </w:tr>
      <w:tr w:rsidR="00CA434B" w14:paraId="4C796747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2EA87BF" w14:textId="07E82FF1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0A669863" w14:textId="198DBD14" w:rsidR="00CA434B" w:rsidRDefault="00CA434B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15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CF0B3F5" w14:textId="34AFBB63" w:rsidR="00CA434B" w:rsidRDefault="00AF12B4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 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9347500" w14:textId="5730B0AF" w:rsidR="00CA434B" w:rsidRDefault="00DE2B14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11 jumping squats, 11 crunches (rest until 60 secs is up) x 11 times through</w:t>
            </w:r>
          </w:p>
        </w:tc>
      </w:tr>
      <w:tr w:rsidR="00CA434B" w14:paraId="0FE21443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687BE64F" w14:textId="7183EC44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</w:tcPr>
          <w:p w14:paraId="743F4488" w14:textId="0512A3FE" w:rsidR="00CA434B" w:rsidRDefault="00CA434B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16 Dec</w:t>
            </w:r>
          </w:p>
        </w:tc>
        <w:tc>
          <w:tcPr>
            <w:tcW w:w="1159" w:type="dxa"/>
          </w:tcPr>
          <w:p w14:paraId="3A34FB76" w14:textId="606F2A48" w:rsidR="00CA434B" w:rsidRDefault="00AF12B4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10 mins</w:t>
            </w:r>
          </w:p>
        </w:tc>
        <w:tc>
          <w:tcPr>
            <w:tcW w:w="9105" w:type="dxa"/>
          </w:tcPr>
          <w:p w14:paraId="1D9FA0A1" w14:textId="01C4371C" w:rsidR="00CA434B" w:rsidRDefault="00DE2B14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10 walking lunges (alternate legs moving forward), rest 10 secs x 10 times through </w:t>
            </w:r>
          </w:p>
        </w:tc>
      </w:tr>
      <w:tr w:rsidR="00CA434B" w14:paraId="6DC0D959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F3004A9" w14:textId="6D0BE3FD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02FBBAF" w14:textId="6055B05B" w:rsidR="00CA434B" w:rsidRDefault="00CA434B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17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23FFED1" w14:textId="0CA50FA9" w:rsidR="00CA434B" w:rsidRDefault="00AF12B4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 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C1F7463" w14:textId="7BE81C5A" w:rsidR="00CA434B" w:rsidRDefault="00DE2B14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Abdominals work out – 30 secs plank, 30 plank ups elbows to press up position, 30 secs rest (repeat for duration for 9 minutes)</w:t>
            </w:r>
          </w:p>
        </w:tc>
      </w:tr>
      <w:tr w:rsidR="00CA434B" w14:paraId="45FEA9CB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1A5F0DF1" w14:textId="7C364157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</w:tcPr>
          <w:p w14:paraId="4BA68B86" w14:textId="54A9EDC2" w:rsidR="00CA434B" w:rsidRDefault="00CA434B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18 Dec</w:t>
            </w:r>
          </w:p>
        </w:tc>
        <w:tc>
          <w:tcPr>
            <w:tcW w:w="1159" w:type="dxa"/>
          </w:tcPr>
          <w:p w14:paraId="4F437DA1" w14:textId="45641B83" w:rsidR="00CA434B" w:rsidRDefault="00AF12B4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8 mins</w:t>
            </w:r>
          </w:p>
        </w:tc>
        <w:tc>
          <w:tcPr>
            <w:tcW w:w="9105" w:type="dxa"/>
          </w:tcPr>
          <w:p w14:paraId="6B375D2E" w14:textId="2F45CBEA" w:rsidR="00CA434B" w:rsidRDefault="00DE2B14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Meditation and Yoga (Recovery)</w:t>
            </w:r>
          </w:p>
        </w:tc>
      </w:tr>
      <w:tr w:rsidR="00CA434B" w14:paraId="42F14EA7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5C4A2CB" w14:textId="48759E1E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3A61B9C" w14:textId="344A236D" w:rsidR="00CA434B" w:rsidRDefault="00CA434B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19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67E3605" w14:textId="026B7F5A" w:rsidR="00CA434B" w:rsidRDefault="00AF12B4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7 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72EB2B84" w14:textId="4156BAF6" w:rsidR="00CA434B" w:rsidRDefault="00DE2B14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10 shoulder V Press Ups</w:t>
            </w:r>
            <w:r w:rsidR="00AF40C6">
              <w:t>, rest 30 se</w:t>
            </w:r>
            <w:r w:rsidR="00A84246">
              <w:t>c</w:t>
            </w:r>
            <w:r w:rsidR="00AF40C6">
              <w:t>s (continue for 7 minutes)</w:t>
            </w:r>
          </w:p>
        </w:tc>
      </w:tr>
      <w:tr w:rsidR="00CA434B" w14:paraId="46804642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2C5C5A43" w14:textId="633FB3F2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</w:tcPr>
          <w:p w14:paraId="6DFF82D8" w14:textId="74502B0A" w:rsidR="00CA434B" w:rsidRDefault="00CA434B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20 Dec</w:t>
            </w:r>
          </w:p>
        </w:tc>
        <w:tc>
          <w:tcPr>
            <w:tcW w:w="1159" w:type="dxa"/>
          </w:tcPr>
          <w:p w14:paraId="7E4B95BF" w14:textId="59703B79" w:rsidR="00CA434B" w:rsidRDefault="00AF12B4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 mins</w:t>
            </w:r>
          </w:p>
        </w:tc>
        <w:tc>
          <w:tcPr>
            <w:tcW w:w="9105" w:type="dxa"/>
          </w:tcPr>
          <w:p w14:paraId="34BCB533" w14:textId="63DE914B" w:rsidR="00CA434B" w:rsidRDefault="00DE2B14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6 minute run at fast pace (</w:t>
            </w:r>
            <w:r w:rsidR="00AF40C6">
              <w:t>record distance)</w:t>
            </w:r>
          </w:p>
        </w:tc>
      </w:tr>
      <w:tr w:rsidR="00CA434B" w14:paraId="50E49163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543B26C" w14:textId="1DE73CF5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120A6A2" w14:textId="3E1B0246" w:rsidR="00CA434B" w:rsidRDefault="00697CB8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21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CA5870A" w14:textId="66E77E62" w:rsidR="00CA434B" w:rsidRDefault="00697CB8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 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53A83F2" w14:textId="556E5FD2" w:rsidR="00CA434B" w:rsidRDefault="00697CB8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Burpees (40 secs on, 20 secs off)</w:t>
            </w:r>
          </w:p>
        </w:tc>
      </w:tr>
      <w:tr w:rsidR="00CA434B" w14:paraId="370A7605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03BE2CBB" w14:textId="4B1A4803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</w:tcPr>
          <w:p w14:paraId="31C6A2B5" w14:textId="4BEE78A0" w:rsidR="00CA434B" w:rsidRDefault="00697CB8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 Dec</w:t>
            </w:r>
          </w:p>
        </w:tc>
        <w:tc>
          <w:tcPr>
            <w:tcW w:w="1159" w:type="dxa"/>
          </w:tcPr>
          <w:p w14:paraId="2C5CC31A" w14:textId="6ED4DCBD" w:rsidR="00CA434B" w:rsidRDefault="00697CB8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 mins</w:t>
            </w:r>
          </w:p>
        </w:tc>
        <w:tc>
          <w:tcPr>
            <w:tcW w:w="9105" w:type="dxa"/>
          </w:tcPr>
          <w:p w14:paraId="7DB5805D" w14:textId="7CC6FC81" w:rsidR="00CA434B" w:rsidRDefault="00697CB8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Sit Ups (50 secs on, 10 secs off) </w:t>
            </w:r>
          </w:p>
        </w:tc>
      </w:tr>
      <w:tr w:rsidR="00CA434B" w14:paraId="1EB4C3C1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75E7436" w14:textId="4A498018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6D9CFFA6" w14:textId="166B5B62" w:rsidR="00CA434B" w:rsidRDefault="00697CB8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23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B0880CF" w14:textId="0A3A04BF" w:rsidR="00CA434B" w:rsidRDefault="00697CB8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 mins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504268A1" w14:textId="246FED1A" w:rsidR="00CA434B" w:rsidRDefault="00697CB8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Press Ups (50 secs on, 10 secs off)</w:t>
            </w:r>
          </w:p>
        </w:tc>
      </w:tr>
      <w:tr w:rsidR="00CA434B" w14:paraId="6E4B33BF" w14:textId="77777777" w:rsidTr="00AF40C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</w:tcPr>
          <w:p w14:paraId="521883FE" w14:textId="00C3ECDE" w:rsidR="00CA434B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</w:tcPr>
          <w:p w14:paraId="118C90DA" w14:textId="5F7CA1F9" w:rsidR="00CA434B" w:rsidRDefault="00697CB8" w:rsidP="001F2C90">
            <w:pPr>
              <w:pStyle w:val="Normal-Small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24 Dec</w:t>
            </w:r>
          </w:p>
        </w:tc>
        <w:tc>
          <w:tcPr>
            <w:tcW w:w="1159" w:type="dxa"/>
          </w:tcPr>
          <w:p w14:paraId="589DAC0C" w14:textId="2C7AD9A0" w:rsidR="00CA434B" w:rsidRDefault="00697CB8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 min</w:t>
            </w:r>
          </w:p>
        </w:tc>
        <w:tc>
          <w:tcPr>
            <w:tcW w:w="9105" w:type="dxa"/>
          </w:tcPr>
          <w:p w14:paraId="33DE32AF" w14:textId="29E2455E" w:rsidR="00CA434B" w:rsidRDefault="00697CB8" w:rsidP="001F2C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Continuous front plank</w:t>
            </w:r>
          </w:p>
        </w:tc>
      </w:tr>
      <w:tr w:rsidR="00697CB8" w14:paraId="2E74D086" w14:textId="77777777" w:rsidTr="00AF40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3C83C4C5" w14:textId="7762B372" w:rsidR="00697CB8" w:rsidRPr="00737983" w:rsidRDefault="00697CB8" w:rsidP="001F2C90">
            <w:pPr>
              <w:pStyle w:val="Normal-Large"/>
            </w:pPr>
            <w:r w:rsidRPr="00737983">
              <w:t>□</w:t>
            </w:r>
          </w:p>
        </w:tc>
        <w:tc>
          <w:tcPr>
            <w:tcW w:w="7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2620A0AB" w14:textId="0AB822D2" w:rsidR="00697CB8" w:rsidRDefault="00697CB8" w:rsidP="001F2C90">
            <w:pPr>
              <w:pStyle w:val="Normal-Small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25 Dec</w:t>
            </w:r>
          </w:p>
        </w:tc>
        <w:tc>
          <w:tcPr>
            <w:tcW w:w="115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4CC09790" w14:textId="1BB03F10" w:rsidR="00697CB8" w:rsidRDefault="00697CB8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 min</w:t>
            </w:r>
          </w:p>
        </w:tc>
        <w:tc>
          <w:tcPr>
            <w:tcW w:w="910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</w:tcPr>
          <w:p w14:paraId="1383482E" w14:textId="5C8FB3C0" w:rsidR="00697CB8" w:rsidRDefault="00697CB8" w:rsidP="001F2C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Wall Sit (90 degree angle of knees sat against wall with flat back)</w:t>
            </w:r>
          </w:p>
        </w:tc>
      </w:tr>
    </w:tbl>
    <w:p w14:paraId="73195A5F" w14:textId="77777777" w:rsidR="00BB6DB5" w:rsidRDefault="00BB6DB5" w:rsidP="008473AA">
      <w:pPr>
        <w:pStyle w:val="NoSpacing"/>
      </w:pPr>
    </w:p>
    <w:p w14:paraId="1D2C6B6A" w14:textId="1BC1D9CA" w:rsidR="00D17546" w:rsidRDefault="00AF12B4" w:rsidP="00AF12B4">
      <w:pPr>
        <w:pStyle w:val="NoSpacing"/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5810B83" wp14:editId="12A369DF">
            <wp:extent cx="1676400" cy="1676400"/>
            <wp:effectExtent l="0" t="0" r="0" b="0"/>
            <wp:docPr id="20" name="Picture 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932" cy="167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78A6D5B1" wp14:editId="708FD43B">
            <wp:extent cx="3392351" cy="1671320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1061" cy="171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4058147" wp14:editId="2DAD5CB6">
            <wp:extent cx="2047875" cy="1673100"/>
            <wp:effectExtent l="0" t="0" r="0" b="3810"/>
            <wp:docPr id="21" name="Picture 2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logo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94" cy="168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6CCCCA8" w14:textId="29D444AA" w:rsidR="005D2F01" w:rsidRDefault="005D2F01" w:rsidP="00AF12B4">
      <w:pPr>
        <w:pStyle w:val="NoSpacing"/>
      </w:pPr>
    </w:p>
    <w:p w14:paraId="4F5AFC82" w14:textId="7CAA2E75" w:rsidR="005D2F01" w:rsidRDefault="00A84246" w:rsidP="00AF12B4">
      <w:pPr>
        <w:pStyle w:val="NoSpacing"/>
      </w:pPr>
      <w:r>
        <w:t xml:space="preserve">PLEASE SUBMIT THE AMOUNT OF SPONSORSHIP YOU HAVE RAISED TO THE CLUBS </w:t>
      </w:r>
      <w:r w:rsidR="00160C75">
        <w:t xml:space="preserve">FUNDRIAISING ACCOUNT </w:t>
      </w:r>
      <w:r>
        <w:t xml:space="preserve">BEFORE </w:t>
      </w:r>
      <w:r w:rsidRPr="00F67CF4">
        <w:rPr>
          <w:b/>
          <w:bCs/>
        </w:rPr>
        <w:t>SATURDAY</w:t>
      </w:r>
      <w:r w:rsidR="00AE5867" w:rsidRPr="00F67CF4">
        <w:rPr>
          <w:b/>
          <w:bCs/>
        </w:rPr>
        <w:t xml:space="preserve"> 23 JANUARY</w:t>
      </w:r>
      <w:r w:rsidR="00F67CF4" w:rsidRPr="00F67CF4">
        <w:rPr>
          <w:b/>
          <w:bCs/>
        </w:rPr>
        <w:t xml:space="preserve"> 2021</w:t>
      </w:r>
      <w:r w:rsidR="00AE5867">
        <w:t xml:space="preserve"> WITH A COPY OF YOUR SPONSORSHIP FORM TO </w:t>
      </w:r>
      <w:hyperlink r:id="rId29" w:history="1">
        <w:r w:rsidR="00AE5867" w:rsidRPr="00286DFF">
          <w:rPr>
            <w:rStyle w:val="Hyperlink"/>
          </w:rPr>
          <w:t>chairman@hailshamswimmingclub.org</w:t>
        </w:r>
      </w:hyperlink>
    </w:p>
    <w:p w14:paraId="400F48DE" w14:textId="77777777" w:rsidR="00AE5867" w:rsidRDefault="00AE5867" w:rsidP="00AF12B4">
      <w:pPr>
        <w:pStyle w:val="NoSpacing"/>
      </w:pPr>
    </w:p>
    <w:p w14:paraId="1BAD4F88" w14:textId="53568569" w:rsidR="005D2F01" w:rsidRPr="005D2F01" w:rsidRDefault="005D2F01" w:rsidP="00AF12B4">
      <w:pPr>
        <w:pStyle w:val="NoSpacing"/>
        <w:rPr>
          <w:b/>
          <w:bCs/>
        </w:rPr>
      </w:pPr>
      <w:r w:rsidRPr="005D2F01">
        <w:rPr>
          <w:b/>
          <w:bCs/>
        </w:rPr>
        <w:lastRenderedPageBreak/>
        <w:t>MY PERSONAL SPONSORSHIP FORM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HAILSHAM SWIMMING CLUB: 25 DAYS OF CHRISTMAS</w:t>
      </w:r>
    </w:p>
    <w:p w14:paraId="61B2170E" w14:textId="77777777" w:rsidR="002D0A10" w:rsidRDefault="002D0A10" w:rsidP="00AF12B4">
      <w:pPr>
        <w:pStyle w:val="NoSpacing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3827"/>
        <w:gridCol w:w="3959"/>
        <w:gridCol w:w="2878"/>
      </w:tblGrid>
      <w:tr w:rsidR="005D2F01" w14:paraId="2036B19F" w14:textId="77777777" w:rsidTr="00A84246">
        <w:tc>
          <w:tcPr>
            <w:tcW w:w="846" w:type="dxa"/>
            <w:shd w:val="clear" w:color="auto" w:fill="92D050"/>
          </w:tcPr>
          <w:p w14:paraId="5AFC8D97" w14:textId="33554A27" w:rsidR="005D2F01" w:rsidRDefault="005D2F01" w:rsidP="00AF12B4">
            <w:pPr>
              <w:pStyle w:val="NoSpacing"/>
            </w:pPr>
            <w:r>
              <w:t>Name</w:t>
            </w:r>
          </w:p>
          <w:p w14:paraId="224FE983" w14:textId="611AC4CB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6EBE102B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  <w:shd w:val="clear" w:color="auto" w:fill="92D050"/>
          </w:tcPr>
          <w:p w14:paraId="0C7F29B3" w14:textId="7968C119" w:rsidR="005D2F01" w:rsidRDefault="00A84246" w:rsidP="00A84246">
            <w:pPr>
              <w:pStyle w:val="NoSpacing"/>
              <w:jc w:val="right"/>
            </w:pPr>
            <w:r>
              <w:t>Total Amount of Sponsorship (£)</w:t>
            </w:r>
          </w:p>
        </w:tc>
        <w:tc>
          <w:tcPr>
            <w:tcW w:w="2878" w:type="dxa"/>
          </w:tcPr>
          <w:p w14:paraId="056F770C" w14:textId="77777777" w:rsidR="005D2F01" w:rsidRDefault="005D2F01" w:rsidP="00AF12B4">
            <w:pPr>
              <w:pStyle w:val="NoSpacing"/>
            </w:pPr>
          </w:p>
        </w:tc>
      </w:tr>
      <w:tr w:rsidR="005D2F01" w14:paraId="481AC369" w14:textId="77777777" w:rsidTr="005D2F01">
        <w:tc>
          <w:tcPr>
            <w:tcW w:w="846" w:type="dxa"/>
            <w:shd w:val="clear" w:color="auto" w:fill="92D050"/>
          </w:tcPr>
          <w:p w14:paraId="542E3274" w14:textId="3F6476D9" w:rsidR="005D2F01" w:rsidRDefault="005D2F01" w:rsidP="00AF12B4">
            <w:pPr>
              <w:pStyle w:val="NoSpacing"/>
            </w:pPr>
            <w:r>
              <w:t>Group</w:t>
            </w:r>
          </w:p>
          <w:p w14:paraId="6D48E552" w14:textId="25D0BEA3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20925C59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29ED88FE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18AD36C4" w14:textId="77777777" w:rsidR="005D2F01" w:rsidRDefault="005D2F01" w:rsidP="00AF12B4">
            <w:pPr>
              <w:pStyle w:val="NoSpacing"/>
            </w:pPr>
          </w:p>
        </w:tc>
      </w:tr>
      <w:tr w:rsidR="005D2F01" w14:paraId="2FF2A4B4" w14:textId="77777777" w:rsidTr="005D2F01">
        <w:tc>
          <w:tcPr>
            <w:tcW w:w="846" w:type="dxa"/>
            <w:shd w:val="clear" w:color="auto" w:fill="92D050"/>
          </w:tcPr>
          <w:p w14:paraId="74DF8BAD" w14:textId="77777777" w:rsidR="005D2F01" w:rsidRDefault="005D2F01" w:rsidP="00AF12B4">
            <w:pPr>
              <w:pStyle w:val="NoSpacing"/>
            </w:pPr>
          </w:p>
          <w:p w14:paraId="45C7748D" w14:textId="0B5271AC" w:rsidR="005D2F01" w:rsidRDefault="005D2F01" w:rsidP="00AF12B4">
            <w:pPr>
              <w:pStyle w:val="NoSpacing"/>
            </w:pPr>
          </w:p>
        </w:tc>
        <w:tc>
          <w:tcPr>
            <w:tcW w:w="3827" w:type="dxa"/>
            <w:shd w:val="clear" w:color="auto" w:fill="92D050"/>
          </w:tcPr>
          <w:p w14:paraId="0FCF2429" w14:textId="1C5E9F4A" w:rsidR="005D2F01" w:rsidRDefault="005D2F01" w:rsidP="00AF12B4">
            <w:pPr>
              <w:pStyle w:val="NoSpacing"/>
            </w:pPr>
            <w:r>
              <w:t>Name of Sponsor</w:t>
            </w:r>
          </w:p>
        </w:tc>
        <w:tc>
          <w:tcPr>
            <w:tcW w:w="3959" w:type="dxa"/>
            <w:shd w:val="clear" w:color="auto" w:fill="92D050"/>
          </w:tcPr>
          <w:p w14:paraId="18AAF1B1" w14:textId="5D64F2A4" w:rsidR="005D2F01" w:rsidRDefault="005D2F01" w:rsidP="00AF12B4">
            <w:pPr>
              <w:pStyle w:val="NoSpacing"/>
            </w:pPr>
            <w:r>
              <w:t>Amount Sponsored</w:t>
            </w:r>
          </w:p>
        </w:tc>
        <w:tc>
          <w:tcPr>
            <w:tcW w:w="2878" w:type="dxa"/>
            <w:shd w:val="clear" w:color="auto" w:fill="92D050"/>
          </w:tcPr>
          <w:p w14:paraId="7106E100" w14:textId="52C5F2F5" w:rsidR="005D2F01" w:rsidRDefault="005D2F01" w:rsidP="00AF12B4">
            <w:pPr>
              <w:pStyle w:val="NoSpacing"/>
            </w:pPr>
            <w:r>
              <w:t>Received: Yes/No</w:t>
            </w:r>
          </w:p>
        </w:tc>
      </w:tr>
      <w:tr w:rsidR="005D2F01" w14:paraId="56BFEEBE" w14:textId="77777777" w:rsidTr="005D2F01">
        <w:tc>
          <w:tcPr>
            <w:tcW w:w="846" w:type="dxa"/>
          </w:tcPr>
          <w:p w14:paraId="42D73136" w14:textId="77777777" w:rsidR="005D2F01" w:rsidRDefault="005D2F01" w:rsidP="00AF12B4">
            <w:pPr>
              <w:pStyle w:val="NoSpacing"/>
            </w:pPr>
          </w:p>
          <w:p w14:paraId="0AA54FDB" w14:textId="3EFE74E4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02F53C76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151D1B50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18AD987F" w14:textId="77777777" w:rsidR="005D2F01" w:rsidRDefault="005D2F01" w:rsidP="00AF12B4">
            <w:pPr>
              <w:pStyle w:val="NoSpacing"/>
            </w:pPr>
          </w:p>
        </w:tc>
      </w:tr>
      <w:tr w:rsidR="005D2F01" w14:paraId="33B9AC4E" w14:textId="77777777" w:rsidTr="005D2F01">
        <w:tc>
          <w:tcPr>
            <w:tcW w:w="846" w:type="dxa"/>
          </w:tcPr>
          <w:p w14:paraId="73B9E1AB" w14:textId="77777777" w:rsidR="005D2F01" w:rsidRDefault="005D2F01" w:rsidP="00AF12B4">
            <w:pPr>
              <w:pStyle w:val="NoSpacing"/>
            </w:pPr>
          </w:p>
          <w:p w14:paraId="1C36C81E" w14:textId="5487AB0D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7CA7D93F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4E46487C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7957ADF6" w14:textId="77777777" w:rsidR="005D2F01" w:rsidRDefault="005D2F01" w:rsidP="00AF12B4">
            <w:pPr>
              <w:pStyle w:val="NoSpacing"/>
            </w:pPr>
          </w:p>
        </w:tc>
      </w:tr>
      <w:tr w:rsidR="005D2F01" w14:paraId="76ADE681" w14:textId="77777777" w:rsidTr="005D2F01">
        <w:tc>
          <w:tcPr>
            <w:tcW w:w="846" w:type="dxa"/>
          </w:tcPr>
          <w:p w14:paraId="29D93785" w14:textId="77777777" w:rsidR="005D2F01" w:rsidRDefault="005D2F01" w:rsidP="00AF12B4">
            <w:pPr>
              <w:pStyle w:val="NoSpacing"/>
            </w:pPr>
          </w:p>
          <w:p w14:paraId="75140293" w14:textId="3D13560E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1BB3C43B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5A7BC49A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5932387D" w14:textId="77777777" w:rsidR="005D2F01" w:rsidRDefault="005D2F01" w:rsidP="00AF12B4">
            <w:pPr>
              <w:pStyle w:val="NoSpacing"/>
            </w:pPr>
          </w:p>
        </w:tc>
      </w:tr>
      <w:tr w:rsidR="005D2F01" w14:paraId="042813C1" w14:textId="77777777" w:rsidTr="005D2F01">
        <w:tc>
          <w:tcPr>
            <w:tcW w:w="846" w:type="dxa"/>
          </w:tcPr>
          <w:p w14:paraId="14825656" w14:textId="77777777" w:rsidR="005D2F01" w:rsidRDefault="005D2F01" w:rsidP="00AF12B4">
            <w:pPr>
              <w:pStyle w:val="NoSpacing"/>
            </w:pPr>
          </w:p>
          <w:p w14:paraId="0870CD91" w14:textId="0D33BA64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6A8AD9F6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6BD8AB99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723C08BC" w14:textId="77777777" w:rsidR="005D2F01" w:rsidRDefault="005D2F01" w:rsidP="00AF12B4">
            <w:pPr>
              <w:pStyle w:val="NoSpacing"/>
            </w:pPr>
          </w:p>
        </w:tc>
      </w:tr>
      <w:tr w:rsidR="005D2F01" w14:paraId="472729F5" w14:textId="77777777" w:rsidTr="005D2F01">
        <w:tc>
          <w:tcPr>
            <w:tcW w:w="846" w:type="dxa"/>
          </w:tcPr>
          <w:p w14:paraId="40BEA3A8" w14:textId="77777777" w:rsidR="005D2F01" w:rsidRDefault="005D2F01" w:rsidP="00AF12B4">
            <w:pPr>
              <w:pStyle w:val="NoSpacing"/>
            </w:pPr>
          </w:p>
          <w:p w14:paraId="108A858B" w14:textId="6736EA12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2D31E257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6DC4E9F6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365071B6" w14:textId="77777777" w:rsidR="005D2F01" w:rsidRDefault="005D2F01" w:rsidP="00AF12B4">
            <w:pPr>
              <w:pStyle w:val="NoSpacing"/>
            </w:pPr>
          </w:p>
        </w:tc>
      </w:tr>
      <w:tr w:rsidR="005D2F01" w14:paraId="0650C9BA" w14:textId="77777777" w:rsidTr="005D2F01">
        <w:tc>
          <w:tcPr>
            <w:tcW w:w="846" w:type="dxa"/>
          </w:tcPr>
          <w:p w14:paraId="500C6CFB" w14:textId="77777777" w:rsidR="005D2F01" w:rsidRDefault="005D2F01" w:rsidP="00AF12B4">
            <w:pPr>
              <w:pStyle w:val="NoSpacing"/>
            </w:pPr>
          </w:p>
          <w:p w14:paraId="75300B8F" w14:textId="6C994C2E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4F3875FF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44138A95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3CB852E4" w14:textId="77777777" w:rsidR="005D2F01" w:rsidRDefault="005D2F01" w:rsidP="00AF12B4">
            <w:pPr>
              <w:pStyle w:val="NoSpacing"/>
            </w:pPr>
          </w:p>
        </w:tc>
      </w:tr>
      <w:tr w:rsidR="005D2F01" w14:paraId="46CD9D7D" w14:textId="77777777" w:rsidTr="005D2F01">
        <w:tc>
          <w:tcPr>
            <w:tcW w:w="846" w:type="dxa"/>
          </w:tcPr>
          <w:p w14:paraId="16415F8F" w14:textId="77777777" w:rsidR="005D2F01" w:rsidRDefault="005D2F01" w:rsidP="00AF12B4">
            <w:pPr>
              <w:pStyle w:val="NoSpacing"/>
            </w:pPr>
          </w:p>
          <w:p w14:paraId="64579054" w14:textId="07BDC529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0E48C35B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187B2F8F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48DC4EF3" w14:textId="77777777" w:rsidR="005D2F01" w:rsidRDefault="005D2F01" w:rsidP="00AF12B4">
            <w:pPr>
              <w:pStyle w:val="NoSpacing"/>
            </w:pPr>
          </w:p>
        </w:tc>
      </w:tr>
      <w:tr w:rsidR="005D2F01" w14:paraId="7F3F6D90" w14:textId="77777777" w:rsidTr="005D2F01">
        <w:tc>
          <w:tcPr>
            <w:tcW w:w="846" w:type="dxa"/>
          </w:tcPr>
          <w:p w14:paraId="24D43BCA" w14:textId="77777777" w:rsidR="005D2F01" w:rsidRDefault="005D2F01" w:rsidP="00AF12B4">
            <w:pPr>
              <w:pStyle w:val="NoSpacing"/>
            </w:pPr>
          </w:p>
          <w:p w14:paraId="591F9CC0" w14:textId="64FBA420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2CCD5183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5BBCC74F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74370ECB" w14:textId="77777777" w:rsidR="005D2F01" w:rsidRDefault="005D2F01" w:rsidP="00AF12B4">
            <w:pPr>
              <w:pStyle w:val="NoSpacing"/>
            </w:pPr>
          </w:p>
        </w:tc>
      </w:tr>
      <w:tr w:rsidR="005D2F01" w14:paraId="7205C7FD" w14:textId="77777777" w:rsidTr="005D2F01">
        <w:tc>
          <w:tcPr>
            <w:tcW w:w="846" w:type="dxa"/>
          </w:tcPr>
          <w:p w14:paraId="7C3258EA" w14:textId="77777777" w:rsidR="005D2F01" w:rsidRDefault="005D2F01" w:rsidP="00AF12B4">
            <w:pPr>
              <w:pStyle w:val="NoSpacing"/>
            </w:pPr>
          </w:p>
          <w:p w14:paraId="3F5B3C33" w14:textId="7D0677E4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2A21595B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5C6DAFF4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770410CF" w14:textId="77777777" w:rsidR="005D2F01" w:rsidRDefault="005D2F01" w:rsidP="00AF12B4">
            <w:pPr>
              <w:pStyle w:val="NoSpacing"/>
            </w:pPr>
          </w:p>
        </w:tc>
      </w:tr>
      <w:tr w:rsidR="005D2F01" w14:paraId="4C47B14F" w14:textId="77777777" w:rsidTr="005D2F01">
        <w:tc>
          <w:tcPr>
            <w:tcW w:w="846" w:type="dxa"/>
          </w:tcPr>
          <w:p w14:paraId="74902E5C" w14:textId="77777777" w:rsidR="005D2F01" w:rsidRDefault="005D2F01" w:rsidP="00AF12B4">
            <w:pPr>
              <w:pStyle w:val="NoSpacing"/>
            </w:pPr>
          </w:p>
          <w:p w14:paraId="62D6193D" w14:textId="328A0936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4A931B64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088EAA31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6423CBA0" w14:textId="77777777" w:rsidR="005D2F01" w:rsidRDefault="005D2F01" w:rsidP="00AF12B4">
            <w:pPr>
              <w:pStyle w:val="NoSpacing"/>
            </w:pPr>
          </w:p>
        </w:tc>
      </w:tr>
      <w:tr w:rsidR="005D2F01" w14:paraId="0CC322F4" w14:textId="77777777" w:rsidTr="005D2F01">
        <w:tc>
          <w:tcPr>
            <w:tcW w:w="846" w:type="dxa"/>
          </w:tcPr>
          <w:p w14:paraId="37DA03B2" w14:textId="77777777" w:rsidR="005D2F01" w:rsidRDefault="005D2F01" w:rsidP="00AF12B4">
            <w:pPr>
              <w:pStyle w:val="NoSpacing"/>
            </w:pPr>
          </w:p>
          <w:p w14:paraId="756A0B06" w14:textId="5A4F8624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0035D188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2BB3F4B2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31BF238A" w14:textId="77777777" w:rsidR="005D2F01" w:rsidRDefault="005D2F01" w:rsidP="00AF12B4">
            <w:pPr>
              <w:pStyle w:val="NoSpacing"/>
            </w:pPr>
          </w:p>
        </w:tc>
      </w:tr>
      <w:tr w:rsidR="005D2F01" w14:paraId="51345E84" w14:textId="77777777" w:rsidTr="005D2F01">
        <w:tc>
          <w:tcPr>
            <w:tcW w:w="846" w:type="dxa"/>
          </w:tcPr>
          <w:p w14:paraId="61CBCF25" w14:textId="77777777" w:rsidR="005D2F01" w:rsidRDefault="005D2F01" w:rsidP="00AF12B4">
            <w:pPr>
              <w:pStyle w:val="NoSpacing"/>
            </w:pPr>
          </w:p>
          <w:p w14:paraId="3520987F" w14:textId="41CC9DBA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3E872045" w14:textId="77777777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60EDD2A1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1EB642FB" w14:textId="77777777" w:rsidR="005D2F01" w:rsidRDefault="005D2F01" w:rsidP="00AF12B4">
            <w:pPr>
              <w:pStyle w:val="NoSpacing"/>
            </w:pPr>
          </w:p>
        </w:tc>
      </w:tr>
      <w:tr w:rsidR="005D2F01" w14:paraId="33C1FD53" w14:textId="77777777" w:rsidTr="005D2F01">
        <w:tc>
          <w:tcPr>
            <w:tcW w:w="846" w:type="dxa"/>
          </w:tcPr>
          <w:p w14:paraId="5C886D4D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7000F83E" w14:textId="77777777" w:rsidR="005D2F01" w:rsidRDefault="005D2F01" w:rsidP="00AF12B4">
            <w:pPr>
              <w:pStyle w:val="NoSpacing"/>
            </w:pPr>
          </w:p>
          <w:p w14:paraId="78D61B14" w14:textId="7C1C9805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48D9D4FD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67CCB829" w14:textId="77777777" w:rsidR="005D2F01" w:rsidRDefault="005D2F01" w:rsidP="00AF12B4">
            <w:pPr>
              <w:pStyle w:val="NoSpacing"/>
            </w:pPr>
          </w:p>
        </w:tc>
      </w:tr>
      <w:tr w:rsidR="005D2F01" w14:paraId="770269DE" w14:textId="77777777" w:rsidTr="005D2F01">
        <w:tc>
          <w:tcPr>
            <w:tcW w:w="846" w:type="dxa"/>
          </w:tcPr>
          <w:p w14:paraId="3420195E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6D46F749" w14:textId="77777777" w:rsidR="005D2F01" w:rsidRDefault="005D2F01" w:rsidP="00AF12B4">
            <w:pPr>
              <w:pStyle w:val="NoSpacing"/>
            </w:pPr>
          </w:p>
          <w:p w14:paraId="4E79F82D" w14:textId="7040493F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3832A5B3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0A0B8538" w14:textId="77777777" w:rsidR="005D2F01" w:rsidRDefault="005D2F01" w:rsidP="00AF12B4">
            <w:pPr>
              <w:pStyle w:val="NoSpacing"/>
            </w:pPr>
          </w:p>
        </w:tc>
      </w:tr>
      <w:tr w:rsidR="005D2F01" w14:paraId="55E4E02F" w14:textId="77777777" w:rsidTr="005D2F01">
        <w:tc>
          <w:tcPr>
            <w:tcW w:w="846" w:type="dxa"/>
          </w:tcPr>
          <w:p w14:paraId="32A45027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78CD3E20" w14:textId="77777777" w:rsidR="005D2F01" w:rsidRDefault="005D2F01" w:rsidP="00AF12B4">
            <w:pPr>
              <w:pStyle w:val="NoSpacing"/>
            </w:pPr>
          </w:p>
          <w:p w14:paraId="64A3AE39" w14:textId="5689A008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765FBA8A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5184274F" w14:textId="77777777" w:rsidR="005D2F01" w:rsidRDefault="005D2F01" w:rsidP="00AF12B4">
            <w:pPr>
              <w:pStyle w:val="NoSpacing"/>
            </w:pPr>
          </w:p>
        </w:tc>
      </w:tr>
      <w:tr w:rsidR="005D2F01" w14:paraId="3E0A7FB4" w14:textId="77777777" w:rsidTr="005D2F01">
        <w:tc>
          <w:tcPr>
            <w:tcW w:w="846" w:type="dxa"/>
          </w:tcPr>
          <w:p w14:paraId="487946C9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3646A8A0" w14:textId="77777777" w:rsidR="005D2F01" w:rsidRDefault="005D2F01" w:rsidP="00AF12B4">
            <w:pPr>
              <w:pStyle w:val="NoSpacing"/>
            </w:pPr>
          </w:p>
          <w:p w14:paraId="6F9D7372" w14:textId="74D54F0D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0662C1DF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15B43964" w14:textId="77777777" w:rsidR="005D2F01" w:rsidRDefault="005D2F01" w:rsidP="00AF12B4">
            <w:pPr>
              <w:pStyle w:val="NoSpacing"/>
            </w:pPr>
          </w:p>
        </w:tc>
      </w:tr>
      <w:tr w:rsidR="005D2F01" w14:paraId="486E6321" w14:textId="77777777" w:rsidTr="005D2F01">
        <w:tc>
          <w:tcPr>
            <w:tcW w:w="846" w:type="dxa"/>
          </w:tcPr>
          <w:p w14:paraId="33D1F615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0A8990E5" w14:textId="77777777" w:rsidR="005D2F01" w:rsidRDefault="005D2F01" w:rsidP="00AF12B4">
            <w:pPr>
              <w:pStyle w:val="NoSpacing"/>
            </w:pPr>
          </w:p>
          <w:p w14:paraId="18DA475E" w14:textId="4FBFC230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08F09C6C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11AD825A" w14:textId="77777777" w:rsidR="005D2F01" w:rsidRDefault="005D2F01" w:rsidP="00AF12B4">
            <w:pPr>
              <w:pStyle w:val="NoSpacing"/>
            </w:pPr>
          </w:p>
        </w:tc>
      </w:tr>
      <w:tr w:rsidR="005D2F01" w14:paraId="41E7FE89" w14:textId="77777777" w:rsidTr="005D2F01">
        <w:tc>
          <w:tcPr>
            <w:tcW w:w="846" w:type="dxa"/>
          </w:tcPr>
          <w:p w14:paraId="4DDDB7D0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3ACEB9AC" w14:textId="77777777" w:rsidR="005D2F01" w:rsidRDefault="005D2F01" w:rsidP="00AF12B4">
            <w:pPr>
              <w:pStyle w:val="NoSpacing"/>
            </w:pPr>
          </w:p>
          <w:p w14:paraId="4DE183B3" w14:textId="5A88526B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5F863B66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3BA19BEF" w14:textId="77777777" w:rsidR="005D2F01" w:rsidRDefault="005D2F01" w:rsidP="00AF12B4">
            <w:pPr>
              <w:pStyle w:val="NoSpacing"/>
            </w:pPr>
          </w:p>
        </w:tc>
      </w:tr>
      <w:tr w:rsidR="005D2F01" w14:paraId="66B8944D" w14:textId="77777777" w:rsidTr="005D2F01">
        <w:tc>
          <w:tcPr>
            <w:tcW w:w="846" w:type="dxa"/>
          </w:tcPr>
          <w:p w14:paraId="4A5F5752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30062EAA" w14:textId="77777777" w:rsidR="005D2F01" w:rsidRDefault="005D2F01" w:rsidP="00AF12B4">
            <w:pPr>
              <w:pStyle w:val="NoSpacing"/>
            </w:pPr>
          </w:p>
          <w:p w14:paraId="46A5D329" w14:textId="50F7084C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62A294B9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12306C54" w14:textId="77777777" w:rsidR="005D2F01" w:rsidRDefault="005D2F01" w:rsidP="00AF12B4">
            <w:pPr>
              <w:pStyle w:val="NoSpacing"/>
            </w:pPr>
          </w:p>
        </w:tc>
      </w:tr>
      <w:tr w:rsidR="005D2F01" w14:paraId="0D895428" w14:textId="77777777" w:rsidTr="005D2F01">
        <w:trPr>
          <w:trHeight w:val="315"/>
        </w:trPr>
        <w:tc>
          <w:tcPr>
            <w:tcW w:w="846" w:type="dxa"/>
          </w:tcPr>
          <w:p w14:paraId="521E3A3E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3FEFBBB8" w14:textId="77777777" w:rsidR="005D2F01" w:rsidRDefault="005D2F01" w:rsidP="00AF12B4">
            <w:pPr>
              <w:pStyle w:val="NoSpacing"/>
            </w:pPr>
          </w:p>
          <w:p w14:paraId="6CAD486B" w14:textId="78390E8A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4EC0204A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3BA3949E" w14:textId="77777777" w:rsidR="005D2F01" w:rsidRDefault="005D2F01" w:rsidP="00AF12B4">
            <w:pPr>
              <w:pStyle w:val="NoSpacing"/>
            </w:pPr>
          </w:p>
        </w:tc>
      </w:tr>
      <w:tr w:rsidR="005D2F01" w14:paraId="00B68259" w14:textId="77777777" w:rsidTr="005D2F01">
        <w:tc>
          <w:tcPr>
            <w:tcW w:w="846" w:type="dxa"/>
          </w:tcPr>
          <w:p w14:paraId="686E4571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2D91A0F9" w14:textId="77777777" w:rsidR="005D2F01" w:rsidRDefault="005D2F01" w:rsidP="00AF12B4">
            <w:pPr>
              <w:pStyle w:val="NoSpacing"/>
            </w:pPr>
          </w:p>
          <w:p w14:paraId="696AE1C1" w14:textId="6B0157C9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4463A3EC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3D946369" w14:textId="77777777" w:rsidR="005D2F01" w:rsidRDefault="005D2F01" w:rsidP="00AF12B4">
            <w:pPr>
              <w:pStyle w:val="NoSpacing"/>
            </w:pPr>
          </w:p>
        </w:tc>
      </w:tr>
      <w:tr w:rsidR="005D2F01" w14:paraId="01168AA5" w14:textId="77777777" w:rsidTr="005D2F01">
        <w:tc>
          <w:tcPr>
            <w:tcW w:w="846" w:type="dxa"/>
          </w:tcPr>
          <w:p w14:paraId="74B34395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16973338" w14:textId="77777777" w:rsidR="005D2F01" w:rsidRDefault="005D2F01" w:rsidP="00AF12B4">
            <w:pPr>
              <w:pStyle w:val="NoSpacing"/>
            </w:pPr>
          </w:p>
          <w:p w14:paraId="1C348E43" w14:textId="46D93A1D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27426B58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3A1CE1FD" w14:textId="77777777" w:rsidR="005D2F01" w:rsidRDefault="005D2F01" w:rsidP="00AF12B4">
            <w:pPr>
              <w:pStyle w:val="NoSpacing"/>
            </w:pPr>
          </w:p>
        </w:tc>
      </w:tr>
      <w:tr w:rsidR="005D2F01" w14:paraId="6510CF8C" w14:textId="77777777" w:rsidTr="005D2F01">
        <w:tc>
          <w:tcPr>
            <w:tcW w:w="846" w:type="dxa"/>
          </w:tcPr>
          <w:p w14:paraId="58D1865A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7EB76349" w14:textId="77777777" w:rsidR="005D2F01" w:rsidRDefault="005D2F01" w:rsidP="00AF12B4">
            <w:pPr>
              <w:pStyle w:val="NoSpacing"/>
            </w:pPr>
          </w:p>
          <w:p w14:paraId="791BFD30" w14:textId="4194A62A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41CD2594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76278471" w14:textId="77777777" w:rsidR="005D2F01" w:rsidRDefault="005D2F01" w:rsidP="00AF12B4">
            <w:pPr>
              <w:pStyle w:val="NoSpacing"/>
            </w:pPr>
          </w:p>
        </w:tc>
      </w:tr>
      <w:tr w:rsidR="005D2F01" w14:paraId="3C3903A6" w14:textId="77777777" w:rsidTr="005D2F01">
        <w:tc>
          <w:tcPr>
            <w:tcW w:w="846" w:type="dxa"/>
          </w:tcPr>
          <w:p w14:paraId="20B2F03E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31230433" w14:textId="77777777" w:rsidR="005D2F01" w:rsidRDefault="005D2F01" w:rsidP="00AF12B4">
            <w:pPr>
              <w:pStyle w:val="NoSpacing"/>
            </w:pPr>
          </w:p>
          <w:p w14:paraId="0BB734AC" w14:textId="7EC39B20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0E6C5C2A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6E187B24" w14:textId="77777777" w:rsidR="005D2F01" w:rsidRDefault="005D2F01" w:rsidP="00AF12B4">
            <w:pPr>
              <w:pStyle w:val="NoSpacing"/>
            </w:pPr>
          </w:p>
        </w:tc>
      </w:tr>
      <w:tr w:rsidR="005D2F01" w14:paraId="57FB6DCD" w14:textId="77777777" w:rsidTr="005D2F01">
        <w:tc>
          <w:tcPr>
            <w:tcW w:w="846" w:type="dxa"/>
          </w:tcPr>
          <w:p w14:paraId="724DBC9C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66511637" w14:textId="77777777" w:rsidR="005D2F01" w:rsidRDefault="005D2F01" w:rsidP="00AF12B4">
            <w:pPr>
              <w:pStyle w:val="NoSpacing"/>
            </w:pPr>
          </w:p>
          <w:p w14:paraId="2B49AD8D" w14:textId="2764EFD2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4493BDE2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72E861C3" w14:textId="77777777" w:rsidR="005D2F01" w:rsidRDefault="005D2F01" w:rsidP="00AF12B4">
            <w:pPr>
              <w:pStyle w:val="NoSpacing"/>
            </w:pPr>
          </w:p>
        </w:tc>
      </w:tr>
      <w:tr w:rsidR="005D2F01" w14:paraId="6D0548B8" w14:textId="77777777" w:rsidTr="005D2F01">
        <w:tc>
          <w:tcPr>
            <w:tcW w:w="846" w:type="dxa"/>
          </w:tcPr>
          <w:p w14:paraId="63B023F8" w14:textId="77777777" w:rsidR="005D2F01" w:rsidRDefault="005D2F01" w:rsidP="00AF12B4">
            <w:pPr>
              <w:pStyle w:val="NoSpacing"/>
            </w:pPr>
          </w:p>
        </w:tc>
        <w:tc>
          <w:tcPr>
            <w:tcW w:w="3827" w:type="dxa"/>
          </w:tcPr>
          <w:p w14:paraId="33D6C08B" w14:textId="19A8B39A" w:rsidR="005D2F01" w:rsidRDefault="005D2F01" w:rsidP="00AF12B4">
            <w:pPr>
              <w:pStyle w:val="NoSpacing"/>
            </w:pPr>
            <w:r>
              <w:t>Add more rows as necessary</w:t>
            </w:r>
          </w:p>
          <w:p w14:paraId="7760BA68" w14:textId="4FCE2E65" w:rsidR="005D2F01" w:rsidRDefault="005D2F01" w:rsidP="00AF12B4">
            <w:pPr>
              <w:pStyle w:val="NoSpacing"/>
            </w:pPr>
          </w:p>
        </w:tc>
        <w:tc>
          <w:tcPr>
            <w:tcW w:w="3959" w:type="dxa"/>
          </w:tcPr>
          <w:p w14:paraId="54DC1567" w14:textId="77777777" w:rsidR="005D2F01" w:rsidRDefault="005D2F01" w:rsidP="00AF12B4">
            <w:pPr>
              <w:pStyle w:val="NoSpacing"/>
            </w:pPr>
          </w:p>
        </w:tc>
        <w:tc>
          <w:tcPr>
            <w:tcW w:w="2878" w:type="dxa"/>
          </w:tcPr>
          <w:p w14:paraId="1A2DE05E" w14:textId="77777777" w:rsidR="005D2F01" w:rsidRDefault="005D2F01" w:rsidP="00AF12B4">
            <w:pPr>
              <w:pStyle w:val="NoSpacing"/>
            </w:pPr>
          </w:p>
        </w:tc>
      </w:tr>
    </w:tbl>
    <w:p w14:paraId="07A74F0A" w14:textId="0C304BBC" w:rsidR="005D2F01" w:rsidRDefault="005D2F01" w:rsidP="00AF12B4">
      <w:pPr>
        <w:pStyle w:val="NoSpacing"/>
      </w:pPr>
    </w:p>
    <w:p w14:paraId="66179A6E" w14:textId="3AFDAC97" w:rsidR="005D2F01" w:rsidRPr="002D0A10" w:rsidRDefault="005D2F01" w:rsidP="00AF12B4">
      <w:pPr>
        <w:pStyle w:val="NoSpacing"/>
        <w:rPr>
          <w:b/>
          <w:bCs/>
          <w:sz w:val="22"/>
          <w:szCs w:val="22"/>
        </w:rPr>
      </w:pPr>
      <w:r w:rsidRPr="00A84246">
        <w:rPr>
          <w:b/>
          <w:bCs/>
          <w:sz w:val="22"/>
          <w:szCs w:val="22"/>
        </w:rPr>
        <w:t xml:space="preserve">Once completed, collect your sponsorship and submit it to the Swimming Club’s </w:t>
      </w:r>
      <w:r w:rsidR="00C77EA7">
        <w:rPr>
          <w:b/>
          <w:bCs/>
          <w:sz w:val="22"/>
          <w:szCs w:val="22"/>
        </w:rPr>
        <w:t>Fundraising account (details above</w:t>
      </w:r>
      <w:r w:rsidRPr="00A84246">
        <w:rPr>
          <w:b/>
          <w:bCs/>
          <w:sz w:val="22"/>
          <w:szCs w:val="22"/>
        </w:rPr>
        <w:t>)</w:t>
      </w:r>
      <w:r w:rsidR="002D0A10">
        <w:rPr>
          <w:b/>
          <w:bCs/>
          <w:sz w:val="22"/>
          <w:szCs w:val="22"/>
        </w:rPr>
        <w:t xml:space="preserve"> before Saturday 23 January, and forward the sponsorship form to </w:t>
      </w:r>
      <w:hyperlink r:id="rId30" w:history="1">
        <w:r w:rsidR="002D0A10" w:rsidRPr="00286DFF">
          <w:rPr>
            <w:rStyle w:val="Hyperlink"/>
            <w:b/>
            <w:bCs/>
            <w:sz w:val="22"/>
            <w:szCs w:val="22"/>
          </w:rPr>
          <w:t>chairman@hailshamswimmignclub.org</w:t>
        </w:r>
      </w:hyperlink>
    </w:p>
    <w:sectPr w:rsidR="005D2F01" w:rsidRPr="002D0A10" w:rsidSect="00C84D8E">
      <w:pgSz w:w="12240" w:h="15840"/>
      <w:pgMar w:top="360" w:right="360" w:bottom="360" w:left="36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6438A" w14:textId="77777777" w:rsidR="0046753C" w:rsidRDefault="0046753C" w:rsidP="008473AA">
      <w:r>
        <w:separator/>
      </w:r>
    </w:p>
  </w:endnote>
  <w:endnote w:type="continuationSeparator" w:id="0">
    <w:p w14:paraId="548F4FE3" w14:textId="77777777" w:rsidR="0046753C" w:rsidRDefault="0046753C" w:rsidP="0084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BC3379" w14:textId="77777777" w:rsidR="0046753C" w:rsidRDefault="0046753C" w:rsidP="008473AA">
      <w:r>
        <w:separator/>
      </w:r>
    </w:p>
  </w:footnote>
  <w:footnote w:type="continuationSeparator" w:id="0">
    <w:p w14:paraId="5E898D3A" w14:textId="77777777" w:rsidR="0046753C" w:rsidRDefault="0046753C" w:rsidP="008473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34B"/>
    <w:rsid w:val="000A2F57"/>
    <w:rsid w:val="00160C75"/>
    <w:rsid w:val="00182693"/>
    <w:rsid w:val="00197336"/>
    <w:rsid w:val="002D0A10"/>
    <w:rsid w:val="00303B8F"/>
    <w:rsid w:val="0036657F"/>
    <w:rsid w:val="0046753C"/>
    <w:rsid w:val="005D2F01"/>
    <w:rsid w:val="00697CB8"/>
    <w:rsid w:val="007852ED"/>
    <w:rsid w:val="00795852"/>
    <w:rsid w:val="008473AA"/>
    <w:rsid w:val="00A568B6"/>
    <w:rsid w:val="00A84246"/>
    <w:rsid w:val="00AE5867"/>
    <w:rsid w:val="00AF12B4"/>
    <w:rsid w:val="00AF40C6"/>
    <w:rsid w:val="00B15C01"/>
    <w:rsid w:val="00B677C0"/>
    <w:rsid w:val="00B94EB9"/>
    <w:rsid w:val="00BA5EF6"/>
    <w:rsid w:val="00BB6DB5"/>
    <w:rsid w:val="00C24C5F"/>
    <w:rsid w:val="00C77EA7"/>
    <w:rsid w:val="00CA434B"/>
    <w:rsid w:val="00CB152B"/>
    <w:rsid w:val="00D17546"/>
    <w:rsid w:val="00DE2B14"/>
    <w:rsid w:val="00F67CF4"/>
    <w:rsid w:val="00FD1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2D142"/>
  <w15:chartTrackingRefBased/>
  <w15:docId w15:val="{9B29CB9A-B72E-4ACC-B22A-5127F8037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2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4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852"/>
  </w:style>
  <w:style w:type="paragraph" w:styleId="Heading1">
    <w:name w:val="heading 1"/>
    <w:basedOn w:val="Normal"/>
    <w:link w:val="Heading1Char"/>
    <w:uiPriority w:val="9"/>
    <w:qFormat/>
    <w:rsid w:val="008473AA"/>
    <w:pPr>
      <w:spacing w:before="240" w:after="200" w:line="360" w:lineRule="auto"/>
      <w:contextualSpacing/>
      <w:jc w:val="center"/>
      <w:outlineLvl w:val="0"/>
    </w:pPr>
    <w:rPr>
      <w:rFonts w:asciiTheme="majorHAnsi" w:hAnsiTheme="majorHAnsi" w:cs="Tahoma"/>
      <w:b/>
      <w:sz w:val="28"/>
      <w:szCs w:val="28"/>
    </w:rPr>
  </w:style>
  <w:style w:type="paragraph" w:styleId="Heading2">
    <w:name w:val="heading 2"/>
    <w:basedOn w:val="Normal"/>
    <w:next w:val="Heading3"/>
    <w:link w:val="Heading2Char"/>
    <w:uiPriority w:val="9"/>
    <w:unhideWhenUsed/>
    <w:qFormat/>
    <w:rsid w:val="008473AA"/>
    <w:pPr>
      <w:keepNext/>
      <w:keepLines/>
      <w:spacing w:before="960" w:after="200" w:line="276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795852"/>
    <w:pPr>
      <w:keepNext/>
      <w:keepLines/>
      <w:spacing w:after="200" w:line="276" w:lineRule="auto"/>
      <w:contextualSpacing/>
      <w:outlineLvl w:val="2"/>
    </w:pPr>
    <w:rPr>
      <w:rFonts w:asciiTheme="majorHAnsi" w:eastAsiaTheme="majorEastAsia" w:hAnsiTheme="majorHAnsi" w:cstheme="majorBidi"/>
      <w:i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73AA"/>
    <w:rPr>
      <w:rFonts w:asciiTheme="majorHAnsi" w:hAnsiTheme="majorHAnsi" w:cs="Tahoma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473AA"/>
    <w:rPr>
      <w:rFonts w:asciiTheme="majorHAnsi" w:eastAsiaTheme="majorEastAsia" w:hAnsiTheme="majorHAnsi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852"/>
    <w:rPr>
      <w:rFonts w:asciiTheme="majorHAnsi" w:eastAsiaTheme="majorEastAsia" w:hAnsiTheme="majorHAnsi" w:cstheme="majorBidi"/>
      <w:i/>
      <w:sz w:val="22"/>
      <w:szCs w:val="24"/>
    </w:rPr>
  </w:style>
  <w:style w:type="table" w:customStyle="1" w:styleId="ScienceFairTable">
    <w:name w:val="Science Fair Table"/>
    <w:basedOn w:val="TableNormal"/>
    <w:uiPriority w:val="99"/>
    <w:rsid w:val="008473AA"/>
    <w:rPr>
      <w:sz w:val="18"/>
    </w:rPr>
    <w:tblPr>
      <w:tblStyleRow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  <w:tblCellMar>
        <w:top w:w="72" w:type="dxa"/>
        <w:left w:w="115" w:type="dxa"/>
        <w:bottom w:w="72" w:type="dxa"/>
        <w:right w:w="115" w:type="dxa"/>
      </w:tblCellMar>
    </w:tblPr>
    <w:tcPr>
      <w:vAlign w:val="center"/>
    </w:tcPr>
    <w:tblStylePr w:type="firstRow">
      <w:rPr>
        <w:rFonts w:asciiTheme="majorHAnsi" w:hAnsiTheme="majorHAnsi"/>
        <w:b/>
        <w:i w:val="0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single" w:sz="4" w:space="0" w:color="4BACC6" w:themeColor="accent5"/>
          <w:insideV w:val="single" w:sz="4" w:space="0" w:color="4BACC6" w:themeColor="accent5"/>
          <w:tl2br w:val="nil"/>
          <w:tr2bl w:val="nil"/>
        </w:tcBorders>
        <w:shd w:val="clear" w:color="auto" w:fill="4BACC6" w:themeFill="accent5"/>
        <w:tcMar>
          <w:top w:w="144" w:type="dxa"/>
          <w:left w:w="115" w:type="dxa"/>
          <w:bottom w:w="144" w:type="dxa"/>
          <w:right w:w="115" w:type="dxa"/>
        </w:tcMar>
      </w:tcPr>
    </w:tblStylePr>
    <w:tblStylePr w:type="firstCol">
      <w:pPr>
        <w:wordWrap/>
        <w:jc w:val="center"/>
      </w:pPr>
      <w:rPr>
        <w:b/>
        <w:i w:val="0"/>
        <w:sz w:val="36"/>
      </w:rPr>
    </w:tblStylePr>
    <w:tblStylePr w:type="band1Horz">
      <w:tblPr/>
      <w:tcPr>
        <w:tcBorders>
          <w:top w:val="single" w:sz="4" w:space="0" w:color="92CDDC" w:themeColor="accent5" w:themeTint="99"/>
          <w:left w:val="single" w:sz="4" w:space="0" w:color="92CDDC" w:themeColor="accent5" w:themeTint="99"/>
          <w:bottom w:val="single" w:sz="4" w:space="0" w:color="92CDDC" w:themeColor="accent5" w:themeTint="99"/>
          <w:right w:val="single" w:sz="4" w:space="0" w:color="92CDDC" w:themeColor="accent5" w:themeTint="99"/>
          <w:insideH w:val="single" w:sz="4" w:space="0" w:color="92CDDC" w:themeColor="accent5" w:themeTint="99"/>
          <w:insideV w:val="single" w:sz="4" w:space="0" w:color="92CDDC" w:themeColor="accent5" w:themeTint="99"/>
          <w:tl2br w:val="nil"/>
          <w:tr2bl w:val="nil"/>
        </w:tcBorders>
        <w:shd w:val="clear" w:color="auto" w:fill="DAEEF3" w:themeFill="accent5" w:themeFillTint="33"/>
      </w:tcPr>
    </w:tblStylePr>
  </w:style>
  <w:style w:type="paragraph" w:styleId="Header">
    <w:name w:val="header"/>
    <w:basedOn w:val="Normal"/>
    <w:link w:val="HeaderChar"/>
    <w:uiPriority w:val="2"/>
    <w:unhideWhenUsed/>
    <w:rsid w:val="00795852"/>
    <w:pPr>
      <w:spacing w:after="200" w:line="276" w:lineRule="auto"/>
    </w:pPr>
    <w:rPr>
      <w:rFonts w:asciiTheme="majorHAnsi" w:hAnsiTheme="majorHAnsi" w:cs="Tahoma"/>
      <w:color w:val="000000" w:themeColor="text1"/>
      <w:sz w:val="18"/>
    </w:rPr>
  </w:style>
  <w:style w:type="character" w:customStyle="1" w:styleId="HeaderChar">
    <w:name w:val="Header Char"/>
    <w:basedOn w:val="DefaultParagraphFont"/>
    <w:link w:val="Header"/>
    <w:uiPriority w:val="2"/>
    <w:rsid w:val="00795852"/>
    <w:rPr>
      <w:rFonts w:asciiTheme="majorHAnsi" w:hAnsiTheme="majorHAnsi" w:cs="Tahoma"/>
      <w:color w:val="000000" w:themeColor="text1"/>
      <w:sz w:val="18"/>
    </w:rPr>
  </w:style>
  <w:style w:type="paragraph" w:styleId="Title">
    <w:name w:val="Title"/>
    <w:basedOn w:val="Normal"/>
    <w:next w:val="Normal"/>
    <w:link w:val="TitleChar"/>
    <w:uiPriority w:val="1"/>
    <w:unhideWhenUsed/>
    <w:qFormat/>
    <w:rsid w:val="008473AA"/>
    <w:pPr>
      <w:spacing w:line="800" w:lineRule="exact"/>
      <w:jc w:val="center"/>
    </w:pPr>
    <w:rPr>
      <w:b/>
      <w:color w:val="000000" w:themeColor="text1"/>
      <w:sz w:val="48"/>
      <w:szCs w:val="66"/>
    </w:rPr>
  </w:style>
  <w:style w:type="character" w:customStyle="1" w:styleId="TitleChar">
    <w:name w:val="Title Char"/>
    <w:basedOn w:val="DefaultParagraphFont"/>
    <w:link w:val="Title"/>
    <w:uiPriority w:val="1"/>
    <w:rsid w:val="008473AA"/>
    <w:rPr>
      <w:rFonts w:asciiTheme="minorHAnsi" w:hAnsiTheme="minorHAnsi" w:cstheme="minorBidi"/>
      <w:b/>
      <w:color w:val="000000" w:themeColor="text1"/>
      <w:sz w:val="48"/>
      <w:szCs w:val="66"/>
    </w:rPr>
  </w:style>
  <w:style w:type="table" w:styleId="TableGridLight">
    <w:name w:val="Grid Table Light"/>
    <w:basedOn w:val="TableNormal"/>
    <w:uiPriority w:val="40"/>
    <w:rsid w:val="008473AA"/>
    <w:rPr>
      <w:rFonts w:cstheme="minorBidi"/>
      <w:sz w:val="18"/>
      <w:szCs w:val="18"/>
    </w:rPr>
    <w:tblPr>
      <w:tblCellMar>
        <w:left w:w="0" w:type="dxa"/>
        <w:right w:w="0" w:type="dxa"/>
      </w:tblCellMar>
    </w:tblPr>
  </w:style>
  <w:style w:type="paragraph" w:styleId="NoSpacing">
    <w:name w:val="No Spacing"/>
    <w:uiPriority w:val="13"/>
    <w:qFormat/>
    <w:rsid w:val="008473AA"/>
    <w:rPr>
      <w:rFonts w:cstheme="minorBidi"/>
      <w:sz w:val="18"/>
      <w:szCs w:val="18"/>
    </w:rPr>
  </w:style>
  <w:style w:type="character" w:styleId="Strong">
    <w:name w:val="Strong"/>
    <w:basedOn w:val="DefaultParagraphFont"/>
    <w:uiPriority w:val="12"/>
    <w:qFormat/>
    <w:rsid w:val="008473AA"/>
    <w:rPr>
      <w:b/>
      <w:bCs/>
    </w:rPr>
  </w:style>
  <w:style w:type="paragraph" w:customStyle="1" w:styleId="Normal-Center">
    <w:name w:val="Normal - Center"/>
    <w:basedOn w:val="Normal"/>
    <w:uiPriority w:val="10"/>
    <w:qFormat/>
    <w:rsid w:val="008473AA"/>
    <w:pPr>
      <w:jc w:val="center"/>
    </w:pPr>
    <w:rPr>
      <w:sz w:val="22"/>
    </w:rPr>
  </w:style>
  <w:style w:type="paragraph" w:customStyle="1" w:styleId="Normal-CenterWithSpace">
    <w:name w:val="Normal - Center With Space"/>
    <w:basedOn w:val="Normal"/>
    <w:uiPriority w:val="11"/>
    <w:qFormat/>
    <w:rsid w:val="008473AA"/>
    <w:pPr>
      <w:spacing w:before="320" w:after="120" w:line="276" w:lineRule="auto"/>
      <w:contextualSpacing/>
      <w:jc w:val="center"/>
    </w:pPr>
    <w:rPr>
      <w:sz w:val="22"/>
    </w:rPr>
  </w:style>
  <w:style w:type="character" w:styleId="SubtleEmphasis">
    <w:name w:val="Subtle Emphasis"/>
    <w:basedOn w:val="DefaultParagraphFont"/>
    <w:uiPriority w:val="14"/>
    <w:qFormat/>
    <w:rsid w:val="008473AA"/>
    <w:rPr>
      <w:i/>
      <w:iCs/>
      <w:color w:val="auto"/>
    </w:rPr>
  </w:style>
  <w:style w:type="paragraph" w:customStyle="1" w:styleId="Normal-Small">
    <w:name w:val="Normal - Small"/>
    <w:basedOn w:val="Normal"/>
    <w:qFormat/>
    <w:rsid w:val="008473AA"/>
    <w:rPr>
      <w:sz w:val="16"/>
    </w:rPr>
  </w:style>
  <w:style w:type="paragraph" w:customStyle="1" w:styleId="Normal-Large">
    <w:name w:val="Normal - Large"/>
    <w:basedOn w:val="Normal"/>
    <w:link w:val="Normal-LargeChar"/>
    <w:qFormat/>
    <w:rsid w:val="008473AA"/>
    <w:pPr>
      <w:jc w:val="center"/>
    </w:pPr>
    <w:rPr>
      <w:b/>
      <w:sz w:val="36"/>
    </w:rPr>
  </w:style>
  <w:style w:type="character" w:customStyle="1" w:styleId="Normal-LargeChar">
    <w:name w:val="Normal - Large Char"/>
    <w:basedOn w:val="DefaultParagraphFont"/>
    <w:link w:val="Normal-Large"/>
    <w:rsid w:val="008473AA"/>
    <w:rPr>
      <w:rFonts w:asciiTheme="minorHAnsi" w:hAnsiTheme="minorHAnsi" w:cstheme="minorBidi"/>
      <w:b/>
      <w:sz w:val="36"/>
      <w:szCs w:val="18"/>
    </w:rPr>
  </w:style>
  <w:style w:type="paragraph" w:styleId="Footer">
    <w:name w:val="footer"/>
    <w:basedOn w:val="Normal"/>
    <w:link w:val="FooterChar"/>
    <w:uiPriority w:val="99"/>
    <w:unhideWhenUsed/>
    <w:rsid w:val="008473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3AA"/>
    <w:rPr>
      <w:rFonts w:asciiTheme="minorHAnsi" w:hAnsiTheme="minorHAnsi" w:cstheme="minorBid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B6D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6DB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D2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diagramLayout" Target="diagrams/layout1.xml"/><Relationship Id="rId7" Type="http://schemas.openxmlformats.org/officeDocument/2006/relationships/hyperlink" Target="http://www.publicdomainpictures.net/view-image.php?image=10278&amp;picture=christmas-tree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diagramData" Target="diagrams/data1.xml"/><Relationship Id="rId29" Type="http://schemas.openxmlformats.org/officeDocument/2006/relationships/hyperlink" Target="mailto:chairman@hailshamswimmingclub.or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microsoft.com/office/2007/relationships/diagramDrawing" Target="diagrams/drawing1.xm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svg"/><Relationship Id="rId23" Type="http://schemas.openxmlformats.org/officeDocument/2006/relationships/diagramColors" Target="diagrams/colors1.xml"/><Relationship Id="rId28" Type="http://schemas.openxmlformats.org/officeDocument/2006/relationships/image" Target="media/image16.jp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diagramQuickStyle" Target="diagrams/quickStyle1.xml"/><Relationship Id="rId27" Type="http://schemas.openxmlformats.org/officeDocument/2006/relationships/hyperlink" Target="http://www.hcpl.net/content/library-closing-dates-and-time-changes-holidays" TargetMode="External"/><Relationship Id="rId30" Type="http://schemas.openxmlformats.org/officeDocument/2006/relationships/hyperlink" Target="mailto:chairman@hailshamswimmignclub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agg\AppData\Roaming\Microsoft\Templates\Science%20fair%20planner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4AF2E9-C2C7-448B-BFB2-12424F288AA1}" type="doc">
      <dgm:prSet loTypeId="urn:microsoft.com/office/officeart/2005/8/layout/hChevron3" loCatId="process" qsTypeId="urn:microsoft.com/office/officeart/2005/8/quickstyle/simple1" qsCatId="simple" csTypeId="urn:microsoft.com/office/officeart/2005/8/colors/accent5_2" csCatId="accent5" phldr="1"/>
      <dgm:spPr/>
    </dgm:pt>
    <dgm:pt modelId="{3CC8831B-E0E1-4C0B-994B-24FE36305E3B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1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Motivation</a:t>
          </a:r>
        </a:p>
      </dgm:t>
    </dgm:pt>
    <dgm:pt modelId="{09C7FE9E-C39B-4923-88B2-3C209627F94E}" type="parTrans" cxnId="{F34C849F-B120-442B-97A9-53E4F25B641F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EDE97BDF-7323-49EE-A15D-781667FF0303}" type="sibTrans" cxnId="{F34C849F-B120-442B-97A9-53E4F25B641F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01940BFF-B1C8-4607-9D9B-17E3316E2688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1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Determination</a:t>
          </a:r>
        </a:p>
      </dgm:t>
    </dgm:pt>
    <dgm:pt modelId="{A9116A16-3111-45DE-8DDB-B2AC75581E9C}" type="parTrans" cxnId="{40AC80E3-8830-4A71-BCF3-15B8187FABE3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2DE2444C-CB19-4DF9-BEDA-D4364E1C476A}" type="sibTrans" cxnId="{40AC80E3-8830-4A71-BCF3-15B8187FABE3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A2D0C9C0-11E7-404D-BEE1-26B01277A47F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1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Hard Work</a:t>
          </a:r>
        </a:p>
      </dgm:t>
    </dgm:pt>
    <dgm:pt modelId="{F14B3BDC-4449-4CEE-BBD4-33F097A695DA}" type="parTrans" cxnId="{80A36BC6-214F-4622-A818-C050D8D8D116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5F8C9991-ADE8-485C-8B11-D928E0F75288}" type="sibTrans" cxnId="{80A36BC6-214F-4622-A818-C050D8D8D116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726E65C3-1AEE-45B4-9412-3BA25982CA56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1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Positivity</a:t>
          </a:r>
        </a:p>
      </dgm:t>
    </dgm:pt>
    <dgm:pt modelId="{F2FD8701-23BE-47A1-AA1A-FFC23560011B}" type="parTrans" cxnId="{4511BDA3-CC74-413C-A322-4D474772FE78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CF9F61AA-E67D-40F0-B008-786BF9C7769E}" type="sibTrans" cxnId="{4511BDA3-CC74-413C-A322-4D474772FE78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2C5D6335-BBCF-4EB1-8782-FA921F377784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1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Focus</a:t>
          </a:r>
        </a:p>
      </dgm:t>
    </dgm:pt>
    <dgm:pt modelId="{4C093138-CC01-4D31-9A89-110D9F181644}" type="parTrans" cxnId="{822720D8-93B9-46D2-BD46-74F812743B07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DDB287C4-20A4-418C-9A9D-8B8382B419C5}" type="sibTrans" cxnId="{822720D8-93B9-46D2-BD46-74F812743B07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875B9717-F413-409A-B35D-64ACC9841EBD}">
      <dgm:prSet phldrT="[Text]" custT="1"/>
      <dgm:spPr>
        <a:solidFill>
          <a:schemeClr val="accent5">
            <a:lumMod val="20000"/>
            <a:lumOff val="80000"/>
          </a:schemeClr>
        </a:solidFill>
      </dgm:spPr>
      <dgm:t>
        <a:bodyPr/>
        <a:lstStyle/>
        <a:p>
          <a:r>
            <a:rPr lang="en-US" sz="800" b="1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Discipline</a:t>
          </a:r>
        </a:p>
      </dgm:t>
    </dgm:pt>
    <dgm:pt modelId="{EDB56189-DF31-48A3-9E6E-F0C97A993638}" type="parTrans" cxnId="{A3D9CDFE-D945-462E-AB85-644AB476F112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F7DA8E39-B8BF-4D8F-8E27-47B6C4E212AC}" type="sibTrans" cxnId="{A3D9CDFE-D945-462E-AB85-644AB476F112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2503E113-333B-46ED-9D44-294D7B16E0AE}">
      <dgm:prSet phldrT="[Text]" custT="1"/>
      <dgm:spPr>
        <a:solidFill>
          <a:srgbClr val="00B050"/>
        </a:solidFill>
      </dgm:spPr>
      <dgm:t>
        <a:bodyPr/>
        <a:lstStyle/>
        <a:p>
          <a:r>
            <a:rPr lang="en-US" sz="800" b="1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Raise Money Keeping Fit</a:t>
          </a:r>
        </a:p>
      </dgm:t>
    </dgm:pt>
    <dgm:pt modelId="{22D92794-315C-4347-94BD-AE83EB09AF10}" type="parTrans" cxnId="{F6172311-4F72-4159-9A61-1365963EB4E3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8C628B72-5988-49FB-BD91-D715C9B20362}" type="sibTrans" cxnId="{F6172311-4F72-4159-9A61-1365963EB4E3}">
      <dgm:prSet/>
      <dgm:spPr/>
      <dgm:t>
        <a:bodyPr/>
        <a:lstStyle/>
        <a:p>
          <a:endParaRPr lang="en-US" sz="1400" b="1">
            <a:solidFill>
              <a:schemeClr val="tx1"/>
            </a:solidFill>
            <a:latin typeface="+mn-lt"/>
          </a:endParaRPr>
        </a:p>
      </dgm:t>
    </dgm:pt>
    <dgm:pt modelId="{2C00392E-1410-F848-8C10-6F7462E14917}" type="pres">
      <dgm:prSet presAssocID="{944AF2E9-C2C7-448B-BFB2-12424F288AA1}" presName="Name0" presStyleCnt="0">
        <dgm:presLayoutVars>
          <dgm:dir/>
          <dgm:resizeHandles val="exact"/>
        </dgm:presLayoutVars>
      </dgm:prSet>
      <dgm:spPr/>
    </dgm:pt>
    <dgm:pt modelId="{D823DBD8-ECC5-414D-84F7-15F1F1DD2980}" type="pres">
      <dgm:prSet presAssocID="{3CC8831B-E0E1-4C0B-994B-24FE36305E3B}" presName="parTxOnly" presStyleLbl="node1" presStyleIdx="0" presStyleCnt="7">
        <dgm:presLayoutVars>
          <dgm:bulletEnabled val="1"/>
        </dgm:presLayoutVars>
      </dgm:prSet>
      <dgm:spPr/>
    </dgm:pt>
    <dgm:pt modelId="{318F19E0-B8DA-7843-B315-13B543E99682}" type="pres">
      <dgm:prSet presAssocID="{EDE97BDF-7323-49EE-A15D-781667FF0303}" presName="parSpace" presStyleCnt="0"/>
      <dgm:spPr/>
    </dgm:pt>
    <dgm:pt modelId="{2098DA2B-AEE6-3C40-9851-568FBCAE4B16}" type="pres">
      <dgm:prSet presAssocID="{01940BFF-B1C8-4607-9D9B-17E3316E2688}" presName="parTxOnly" presStyleLbl="node1" presStyleIdx="1" presStyleCnt="7">
        <dgm:presLayoutVars>
          <dgm:bulletEnabled val="1"/>
        </dgm:presLayoutVars>
      </dgm:prSet>
      <dgm:spPr/>
    </dgm:pt>
    <dgm:pt modelId="{6FE1F688-FCB3-B944-885C-E0868D6ED3EE}" type="pres">
      <dgm:prSet presAssocID="{2DE2444C-CB19-4DF9-BEDA-D4364E1C476A}" presName="parSpace" presStyleCnt="0"/>
      <dgm:spPr/>
    </dgm:pt>
    <dgm:pt modelId="{F1BCA434-201F-1E41-ADED-CF1537CACEA2}" type="pres">
      <dgm:prSet presAssocID="{A2D0C9C0-11E7-404D-BEE1-26B01277A47F}" presName="parTxOnly" presStyleLbl="node1" presStyleIdx="2" presStyleCnt="7">
        <dgm:presLayoutVars>
          <dgm:bulletEnabled val="1"/>
        </dgm:presLayoutVars>
      </dgm:prSet>
      <dgm:spPr/>
    </dgm:pt>
    <dgm:pt modelId="{1E3D23A4-8A6E-4043-8199-A87E1CD42FFB}" type="pres">
      <dgm:prSet presAssocID="{5F8C9991-ADE8-485C-8B11-D928E0F75288}" presName="parSpace" presStyleCnt="0"/>
      <dgm:spPr/>
    </dgm:pt>
    <dgm:pt modelId="{CBDDBCD8-0D91-1742-BC6E-C33D7F309C0B}" type="pres">
      <dgm:prSet presAssocID="{726E65C3-1AEE-45B4-9412-3BA25982CA56}" presName="parTxOnly" presStyleLbl="node1" presStyleIdx="3" presStyleCnt="7">
        <dgm:presLayoutVars>
          <dgm:bulletEnabled val="1"/>
        </dgm:presLayoutVars>
      </dgm:prSet>
      <dgm:spPr/>
    </dgm:pt>
    <dgm:pt modelId="{5E6E966F-5820-044D-9A26-81F696963E3C}" type="pres">
      <dgm:prSet presAssocID="{CF9F61AA-E67D-40F0-B008-786BF9C7769E}" presName="parSpace" presStyleCnt="0"/>
      <dgm:spPr/>
    </dgm:pt>
    <dgm:pt modelId="{F2072F03-3E02-5642-BDBB-44E6EBF62E1A}" type="pres">
      <dgm:prSet presAssocID="{2C5D6335-BBCF-4EB1-8782-FA921F377784}" presName="parTxOnly" presStyleLbl="node1" presStyleIdx="4" presStyleCnt="7">
        <dgm:presLayoutVars>
          <dgm:bulletEnabled val="1"/>
        </dgm:presLayoutVars>
      </dgm:prSet>
      <dgm:spPr/>
    </dgm:pt>
    <dgm:pt modelId="{C0B5D87C-052C-AE4C-8862-E1C27C458652}" type="pres">
      <dgm:prSet presAssocID="{DDB287C4-20A4-418C-9A9D-8B8382B419C5}" presName="parSpace" presStyleCnt="0"/>
      <dgm:spPr/>
    </dgm:pt>
    <dgm:pt modelId="{3DB18A5D-6075-424C-9C2E-4FFB9385282F}" type="pres">
      <dgm:prSet presAssocID="{875B9717-F413-409A-B35D-64ACC9841EBD}" presName="parTxOnly" presStyleLbl="node1" presStyleIdx="5" presStyleCnt="7">
        <dgm:presLayoutVars>
          <dgm:bulletEnabled val="1"/>
        </dgm:presLayoutVars>
      </dgm:prSet>
      <dgm:spPr/>
    </dgm:pt>
    <dgm:pt modelId="{D347BEE5-B798-A848-8FB9-57137AC75C31}" type="pres">
      <dgm:prSet presAssocID="{F7DA8E39-B8BF-4D8F-8E27-47B6C4E212AC}" presName="parSpace" presStyleCnt="0"/>
      <dgm:spPr/>
    </dgm:pt>
    <dgm:pt modelId="{8924B5F0-475C-424C-B8FD-F53C3DD330D5}" type="pres">
      <dgm:prSet presAssocID="{2503E113-333B-46ED-9D44-294D7B16E0AE}" presName="parTxOnly" presStyleLbl="node1" presStyleIdx="6" presStyleCnt="7">
        <dgm:presLayoutVars>
          <dgm:bulletEnabled val="1"/>
        </dgm:presLayoutVars>
      </dgm:prSet>
      <dgm:spPr/>
    </dgm:pt>
  </dgm:ptLst>
  <dgm:cxnLst>
    <dgm:cxn modelId="{F6172311-4F72-4159-9A61-1365963EB4E3}" srcId="{944AF2E9-C2C7-448B-BFB2-12424F288AA1}" destId="{2503E113-333B-46ED-9D44-294D7B16E0AE}" srcOrd="6" destOrd="0" parTransId="{22D92794-315C-4347-94BD-AE83EB09AF10}" sibTransId="{8C628B72-5988-49FB-BD91-D715C9B20362}"/>
    <dgm:cxn modelId="{D0F12C5E-7DE9-8947-8D26-DC5EA50299E2}" type="presOf" srcId="{01940BFF-B1C8-4607-9D9B-17E3316E2688}" destId="{2098DA2B-AEE6-3C40-9851-568FBCAE4B16}" srcOrd="0" destOrd="0" presId="urn:microsoft.com/office/officeart/2005/8/layout/hChevron3"/>
    <dgm:cxn modelId="{901A4764-FF8A-FA4A-928C-D406375A4993}" type="presOf" srcId="{3CC8831B-E0E1-4C0B-994B-24FE36305E3B}" destId="{D823DBD8-ECC5-414D-84F7-15F1F1DD2980}" srcOrd="0" destOrd="0" presId="urn:microsoft.com/office/officeart/2005/8/layout/hChevron3"/>
    <dgm:cxn modelId="{B9D85D74-792A-3F40-AB8C-2236DC97A038}" type="presOf" srcId="{A2D0C9C0-11E7-404D-BEE1-26B01277A47F}" destId="{F1BCA434-201F-1E41-ADED-CF1537CACEA2}" srcOrd="0" destOrd="0" presId="urn:microsoft.com/office/officeart/2005/8/layout/hChevron3"/>
    <dgm:cxn modelId="{63BAB178-FB02-DF4D-9AD1-41878DBC9133}" type="presOf" srcId="{2503E113-333B-46ED-9D44-294D7B16E0AE}" destId="{8924B5F0-475C-424C-B8FD-F53C3DD330D5}" srcOrd="0" destOrd="0" presId="urn:microsoft.com/office/officeart/2005/8/layout/hChevron3"/>
    <dgm:cxn modelId="{5457A88E-BF79-D34F-9F64-6961D46B130E}" type="presOf" srcId="{875B9717-F413-409A-B35D-64ACC9841EBD}" destId="{3DB18A5D-6075-424C-9C2E-4FFB9385282F}" srcOrd="0" destOrd="0" presId="urn:microsoft.com/office/officeart/2005/8/layout/hChevron3"/>
    <dgm:cxn modelId="{2FB25B9B-D23F-8C44-9C8A-9080C5056828}" type="presOf" srcId="{944AF2E9-C2C7-448B-BFB2-12424F288AA1}" destId="{2C00392E-1410-F848-8C10-6F7462E14917}" srcOrd="0" destOrd="0" presId="urn:microsoft.com/office/officeart/2005/8/layout/hChevron3"/>
    <dgm:cxn modelId="{F34C849F-B120-442B-97A9-53E4F25B641F}" srcId="{944AF2E9-C2C7-448B-BFB2-12424F288AA1}" destId="{3CC8831B-E0E1-4C0B-994B-24FE36305E3B}" srcOrd="0" destOrd="0" parTransId="{09C7FE9E-C39B-4923-88B2-3C209627F94E}" sibTransId="{EDE97BDF-7323-49EE-A15D-781667FF0303}"/>
    <dgm:cxn modelId="{4511BDA3-CC74-413C-A322-4D474772FE78}" srcId="{944AF2E9-C2C7-448B-BFB2-12424F288AA1}" destId="{726E65C3-1AEE-45B4-9412-3BA25982CA56}" srcOrd="3" destOrd="0" parTransId="{F2FD8701-23BE-47A1-AA1A-FFC23560011B}" sibTransId="{CF9F61AA-E67D-40F0-B008-786BF9C7769E}"/>
    <dgm:cxn modelId="{E10A62AA-EE57-E84C-BB1C-F19C569F8246}" type="presOf" srcId="{726E65C3-1AEE-45B4-9412-3BA25982CA56}" destId="{CBDDBCD8-0D91-1742-BC6E-C33D7F309C0B}" srcOrd="0" destOrd="0" presId="urn:microsoft.com/office/officeart/2005/8/layout/hChevron3"/>
    <dgm:cxn modelId="{80A36BC6-214F-4622-A818-C050D8D8D116}" srcId="{944AF2E9-C2C7-448B-BFB2-12424F288AA1}" destId="{A2D0C9C0-11E7-404D-BEE1-26B01277A47F}" srcOrd="2" destOrd="0" parTransId="{F14B3BDC-4449-4CEE-BBD4-33F097A695DA}" sibTransId="{5F8C9991-ADE8-485C-8B11-D928E0F75288}"/>
    <dgm:cxn modelId="{BEDCD4D7-BBDD-054E-A6F4-94CDF031278B}" type="presOf" srcId="{2C5D6335-BBCF-4EB1-8782-FA921F377784}" destId="{F2072F03-3E02-5642-BDBB-44E6EBF62E1A}" srcOrd="0" destOrd="0" presId="urn:microsoft.com/office/officeart/2005/8/layout/hChevron3"/>
    <dgm:cxn modelId="{822720D8-93B9-46D2-BD46-74F812743B07}" srcId="{944AF2E9-C2C7-448B-BFB2-12424F288AA1}" destId="{2C5D6335-BBCF-4EB1-8782-FA921F377784}" srcOrd="4" destOrd="0" parTransId="{4C093138-CC01-4D31-9A89-110D9F181644}" sibTransId="{DDB287C4-20A4-418C-9A9D-8B8382B419C5}"/>
    <dgm:cxn modelId="{40AC80E3-8830-4A71-BCF3-15B8187FABE3}" srcId="{944AF2E9-C2C7-448B-BFB2-12424F288AA1}" destId="{01940BFF-B1C8-4607-9D9B-17E3316E2688}" srcOrd="1" destOrd="0" parTransId="{A9116A16-3111-45DE-8DDB-B2AC75581E9C}" sibTransId="{2DE2444C-CB19-4DF9-BEDA-D4364E1C476A}"/>
    <dgm:cxn modelId="{A3D9CDFE-D945-462E-AB85-644AB476F112}" srcId="{944AF2E9-C2C7-448B-BFB2-12424F288AA1}" destId="{875B9717-F413-409A-B35D-64ACC9841EBD}" srcOrd="5" destOrd="0" parTransId="{EDB56189-DF31-48A3-9E6E-F0C97A993638}" sibTransId="{F7DA8E39-B8BF-4D8F-8E27-47B6C4E212AC}"/>
    <dgm:cxn modelId="{8C262F94-08FD-A646-88AD-D5732D8A36D5}" type="presParOf" srcId="{2C00392E-1410-F848-8C10-6F7462E14917}" destId="{D823DBD8-ECC5-414D-84F7-15F1F1DD2980}" srcOrd="0" destOrd="0" presId="urn:microsoft.com/office/officeart/2005/8/layout/hChevron3"/>
    <dgm:cxn modelId="{20D23A5C-E861-124F-B730-30CC1FC92E0A}" type="presParOf" srcId="{2C00392E-1410-F848-8C10-6F7462E14917}" destId="{318F19E0-B8DA-7843-B315-13B543E99682}" srcOrd="1" destOrd="0" presId="urn:microsoft.com/office/officeart/2005/8/layout/hChevron3"/>
    <dgm:cxn modelId="{53635041-6FE8-D041-B489-45D6EF0D33B9}" type="presParOf" srcId="{2C00392E-1410-F848-8C10-6F7462E14917}" destId="{2098DA2B-AEE6-3C40-9851-568FBCAE4B16}" srcOrd="2" destOrd="0" presId="urn:microsoft.com/office/officeart/2005/8/layout/hChevron3"/>
    <dgm:cxn modelId="{EC9CB3F6-99EA-3F47-9A18-9C3B3E622CC7}" type="presParOf" srcId="{2C00392E-1410-F848-8C10-6F7462E14917}" destId="{6FE1F688-FCB3-B944-885C-E0868D6ED3EE}" srcOrd="3" destOrd="0" presId="urn:microsoft.com/office/officeart/2005/8/layout/hChevron3"/>
    <dgm:cxn modelId="{805F5ED4-EE47-AE41-A376-470E35437BA3}" type="presParOf" srcId="{2C00392E-1410-F848-8C10-6F7462E14917}" destId="{F1BCA434-201F-1E41-ADED-CF1537CACEA2}" srcOrd="4" destOrd="0" presId="urn:microsoft.com/office/officeart/2005/8/layout/hChevron3"/>
    <dgm:cxn modelId="{F98D8849-E8B9-3F4A-BF11-C49AC9B5DA74}" type="presParOf" srcId="{2C00392E-1410-F848-8C10-6F7462E14917}" destId="{1E3D23A4-8A6E-4043-8199-A87E1CD42FFB}" srcOrd="5" destOrd="0" presId="urn:microsoft.com/office/officeart/2005/8/layout/hChevron3"/>
    <dgm:cxn modelId="{BD9746BC-8C8D-2A48-BFCC-70A40A03B1DE}" type="presParOf" srcId="{2C00392E-1410-F848-8C10-6F7462E14917}" destId="{CBDDBCD8-0D91-1742-BC6E-C33D7F309C0B}" srcOrd="6" destOrd="0" presId="urn:microsoft.com/office/officeart/2005/8/layout/hChevron3"/>
    <dgm:cxn modelId="{B2574C31-A835-B746-B365-8D2558B3866A}" type="presParOf" srcId="{2C00392E-1410-F848-8C10-6F7462E14917}" destId="{5E6E966F-5820-044D-9A26-81F696963E3C}" srcOrd="7" destOrd="0" presId="urn:microsoft.com/office/officeart/2005/8/layout/hChevron3"/>
    <dgm:cxn modelId="{A96CE7B0-DDAB-B142-83ED-DD7C29021F4E}" type="presParOf" srcId="{2C00392E-1410-F848-8C10-6F7462E14917}" destId="{F2072F03-3E02-5642-BDBB-44E6EBF62E1A}" srcOrd="8" destOrd="0" presId="urn:microsoft.com/office/officeart/2005/8/layout/hChevron3"/>
    <dgm:cxn modelId="{DA58F21F-6010-3145-A10F-31B0276E2522}" type="presParOf" srcId="{2C00392E-1410-F848-8C10-6F7462E14917}" destId="{C0B5D87C-052C-AE4C-8862-E1C27C458652}" srcOrd="9" destOrd="0" presId="urn:microsoft.com/office/officeart/2005/8/layout/hChevron3"/>
    <dgm:cxn modelId="{BE322C88-65B2-364D-B14E-9A606BDECFB9}" type="presParOf" srcId="{2C00392E-1410-F848-8C10-6F7462E14917}" destId="{3DB18A5D-6075-424C-9C2E-4FFB9385282F}" srcOrd="10" destOrd="0" presId="urn:microsoft.com/office/officeart/2005/8/layout/hChevron3"/>
    <dgm:cxn modelId="{73515E07-3969-6341-86A4-14B5B7146EE8}" type="presParOf" srcId="{2C00392E-1410-F848-8C10-6F7462E14917}" destId="{D347BEE5-B798-A848-8FB9-57137AC75C31}" srcOrd="11" destOrd="0" presId="urn:microsoft.com/office/officeart/2005/8/layout/hChevron3"/>
    <dgm:cxn modelId="{801A48E2-4F69-B24F-B066-D58EC22FF82E}" type="presParOf" srcId="{2C00392E-1410-F848-8C10-6F7462E14917}" destId="{8924B5F0-475C-424C-B8FD-F53C3DD330D5}" srcOrd="12" destOrd="0" presId="urn:microsoft.com/office/officeart/2005/8/layout/hChevron3"/>
  </dgm:cxnLst>
  <dgm:bg>
    <a:noFill/>
  </dgm:bg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823DBD8-ECC5-414D-84F7-15F1F1DD2980}">
      <dsp:nvSpPr>
        <dsp:cNvPr id="0" name=""/>
        <dsp:cNvSpPr/>
      </dsp:nvSpPr>
      <dsp:spPr>
        <a:xfrm>
          <a:off x="1067" y="106531"/>
          <a:ext cx="1256384" cy="502553"/>
        </a:xfrm>
        <a:prstGeom prst="homePlate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2672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Motivation</a:t>
          </a:r>
        </a:p>
      </dsp:txBody>
      <dsp:txXfrm>
        <a:off x="1067" y="106531"/>
        <a:ext cx="1130746" cy="502553"/>
      </dsp:txXfrm>
    </dsp:sp>
    <dsp:sp modelId="{2098DA2B-AEE6-3C40-9851-568FBCAE4B16}">
      <dsp:nvSpPr>
        <dsp:cNvPr id="0" name=""/>
        <dsp:cNvSpPr/>
      </dsp:nvSpPr>
      <dsp:spPr>
        <a:xfrm>
          <a:off x="1006175" y="106531"/>
          <a:ext cx="1256384" cy="502553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Determination</a:t>
          </a:r>
        </a:p>
      </dsp:txBody>
      <dsp:txXfrm>
        <a:off x="1257452" y="106531"/>
        <a:ext cx="753831" cy="502553"/>
      </dsp:txXfrm>
    </dsp:sp>
    <dsp:sp modelId="{F1BCA434-201F-1E41-ADED-CF1537CACEA2}">
      <dsp:nvSpPr>
        <dsp:cNvPr id="0" name=""/>
        <dsp:cNvSpPr/>
      </dsp:nvSpPr>
      <dsp:spPr>
        <a:xfrm>
          <a:off x="2011282" y="106531"/>
          <a:ext cx="1256384" cy="502553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Hard Work</a:t>
          </a:r>
        </a:p>
      </dsp:txBody>
      <dsp:txXfrm>
        <a:off x="2262559" y="106531"/>
        <a:ext cx="753831" cy="502553"/>
      </dsp:txXfrm>
    </dsp:sp>
    <dsp:sp modelId="{CBDDBCD8-0D91-1742-BC6E-C33D7F309C0B}">
      <dsp:nvSpPr>
        <dsp:cNvPr id="0" name=""/>
        <dsp:cNvSpPr/>
      </dsp:nvSpPr>
      <dsp:spPr>
        <a:xfrm>
          <a:off x="3016390" y="106531"/>
          <a:ext cx="1256384" cy="502553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Positivity</a:t>
          </a:r>
        </a:p>
      </dsp:txBody>
      <dsp:txXfrm>
        <a:off x="3267667" y="106531"/>
        <a:ext cx="753831" cy="502553"/>
      </dsp:txXfrm>
    </dsp:sp>
    <dsp:sp modelId="{F2072F03-3E02-5642-BDBB-44E6EBF62E1A}">
      <dsp:nvSpPr>
        <dsp:cNvPr id="0" name=""/>
        <dsp:cNvSpPr/>
      </dsp:nvSpPr>
      <dsp:spPr>
        <a:xfrm>
          <a:off x="4021497" y="106531"/>
          <a:ext cx="1256384" cy="502553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Focus</a:t>
          </a:r>
        </a:p>
      </dsp:txBody>
      <dsp:txXfrm>
        <a:off x="4272774" y="106531"/>
        <a:ext cx="753831" cy="502553"/>
      </dsp:txXfrm>
    </dsp:sp>
    <dsp:sp modelId="{3DB18A5D-6075-424C-9C2E-4FFB9385282F}">
      <dsp:nvSpPr>
        <dsp:cNvPr id="0" name=""/>
        <dsp:cNvSpPr/>
      </dsp:nvSpPr>
      <dsp:spPr>
        <a:xfrm>
          <a:off x="5026605" y="106531"/>
          <a:ext cx="1256384" cy="502553"/>
        </a:xfrm>
        <a:prstGeom prst="chevron">
          <a:avLst/>
        </a:prstGeom>
        <a:solidFill>
          <a:schemeClr val="accent5">
            <a:lumMod val="20000"/>
            <a:lumOff val="8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Discipline</a:t>
          </a:r>
        </a:p>
      </dsp:txBody>
      <dsp:txXfrm>
        <a:off x="5277882" y="106531"/>
        <a:ext cx="753831" cy="502553"/>
      </dsp:txXfrm>
    </dsp:sp>
    <dsp:sp modelId="{8924B5F0-475C-424C-B8FD-F53C3DD330D5}">
      <dsp:nvSpPr>
        <dsp:cNvPr id="0" name=""/>
        <dsp:cNvSpPr/>
      </dsp:nvSpPr>
      <dsp:spPr>
        <a:xfrm>
          <a:off x="6031712" y="106531"/>
          <a:ext cx="1256384" cy="502553"/>
        </a:xfrm>
        <a:prstGeom prst="chevron">
          <a:avLst/>
        </a:prstGeom>
        <a:solidFill>
          <a:srgbClr val="00B050"/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2004" tIns="21336" rIns="10668" bIns="21336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b="1" kern="1200">
              <a:solidFill>
                <a:schemeClr val="tx1"/>
              </a:solidFill>
              <a:latin typeface="+mn-lt"/>
              <a:ea typeface="Tahoma" panose="020B0604030504040204" pitchFamily="34" charset="0"/>
              <a:cs typeface="Tahoma" panose="020B0604030504040204" pitchFamily="34" charset="0"/>
            </a:rPr>
            <a:t>Raise Money Keeping Fit</a:t>
          </a:r>
        </a:p>
      </dsp:txBody>
      <dsp:txXfrm>
        <a:off x="6282989" y="106531"/>
        <a:ext cx="753831" cy="5025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eme1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Science fair planner</Template>
  <TotalTime>31</TotalTime>
  <Pages>3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steenhoff</dc:creator>
  <cp:keywords/>
  <dc:description/>
  <cp:lastModifiedBy>craig</cp:lastModifiedBy>
  <cp:revision>5</cp:revision>
  <dcterms:created xsi:type="dcterms:W3CDTF">2020-11-28T15:56:00Z</dcterms:created>
  <dcterms:modified xsi:type="dcterms:W3CDTF">2020-12-22T12:22:00Z</dcterms:modified>
</cp:coreProperties>
</file>